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481EB" w14:textId="77777777" w:rsidR="007A24ED" w:rsidRDefault="00D226AA">
      <w:pPr>
        <w:pStyle w:val="Titel"/>
        <w:spacing w:after="380"/>
      </w:pPr>
      <w:r>
        <w:rPr>
          <w:rFonts w:ascii="Arial" w:eastAsia="Arial" w:hAnsi="Arial" w:cs="Arial"/>
        </w:rPr>
        <w:t>Valutazione d’impatto sulla protezione dei dati (VIPD)</w:t>
      </w:r>
    </w:p>
    <w:p w14:paraId="1C18D44A" w14:textId="77777777" w:rsidR="007A24ED" w:rsidRDefault="00D226AA">
      <w:pPr>
        <w:rPr>
          <w:i/>
          <w:iCs/>
          <w:sz w:val="19"/>
          <w:szCs w:val="19"/>
        </w:rPr>
      </w:pPr>
      <w:r>
        <w:rPr>
          <w:rFonts w:ascii="Arial" w:eastAsia="Arial" w:hAnsi="Arial" w:cs="Arial"/>
          <w:i/>
          <w:sz w:val="19"/>
        </w:rPr>
        <w:t>Il «Promemoria sulla valutazione d’impatto sulla protezione dei dati (VIPD)» fornisce spiegazioni per la compilazione della VIPD.</w:t>
      </w:r>
    </w:p>
    <w:p w14:paraId="7F94CC08" w14:textId="77777777" w:rsidR="00D638B2" w:rsidRPr="00D638B2" w:rsidRDefault="00D638B2">
      <w:pPr>
        <w:pStyle w:val="Textkrper"/>
        <w:rPr>
          <w:rFonts w:ascii="Arial" w:eastAsia="Arial" w:hAnsi="Arial" w:cs="Arial"/>
          <w:bCs/>
        </w:rPr>
      </w:pPr>
    </w:p>
    <w:p w14:paraId="0A64551B" w14:textId="77777777" w:rsidR="00D638B2" w:rsidRPr="00D638B2" w:rsidRDefault="00D638B2">
      <w:pPr>
        <w:pStyle w:val="Textkrper"/>
        <w:rPr>
          <w:rFonts w:ascii="Arial" w:eastAsia="Arial" w:hAnsi="Arial" w:cs="Arial"/>
          <w:bCs/>
        </w:rPr>
      </w:pPr>
    </w:p>
    <w:p w14:paraId="4621AC93" w14:textId="77777777" w:rsidR="007A24ED" w:rsidRDefault="00D226AA">
      <w:pPr>
        <w:pStyle w:val="Textkrper"/>
      </w:pPr>
      <w:r>
        <w:rPr>
          <w:rFonts w:ascii="Arial" w:eastAsia="Arial" w:hAnsi="Arial" w:cs="Arial"/>
          <w:b/>
        </w:rPr>
        <w:t xml:space="preserve">Data della compilazione: </w:t>
      </w:r>
      <w:sdt>
        <w:sdtPr>
          <w:alias w:val="Data"/>
          <w:tag w:val="Datum"/>
          <w:id w:val="2042853314"/>
          <w:placeholder>
            <w:docPart w:val="C4694B49FEA24909888F9AC86EB973E8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>
            <w:rPr>
              <w:rStyle w:val="Platzhaltertext"/>
              <w:rFonts w:ascii="Arial" w:eastAsia="Arial" w:hAnsi="Arial" w:cs="Arial"/>
              <w:sz w:val="24"/>
            </w:rPr>
            <w:t>Cliccare o premere qui per inserire la data</w:t>
          </w:r>
        </w:sdtContent>
      </w:sdt>
    </w:p>
    <w:p w14:paraId="14E64CFC" w14:textId="77777777" w:rsidR="00D638B2" w:rsidRDefault="00D638B2">
      <w:pPr>
        <w:pStyle w:val="Textkrper"/>
      </w:pPr>
    </w:p>
    <w:p w14:paraId="62242142" w14:textId="77777777" w:rsidR="00D638B2" w:rsidRDefault="00D638B2">
      <w:pPr>
        <w:pStyle w:val="Textkrper"/>
      </w:pPr>
    </w:p>
    <w:p w14:paraId="1F1CC648" w14:textId="77777777" w:rsidR="007A24ED" w:rsidRDefault="00D226AA">
      <w:pPr>
        <w:pStyle w:val="U1"/>
      </w:pPr>
      <w:r>
        <w:rPr>
          <w:rFonts w:ascii="Arial" w:eastAsia="Arial" w:hAnsi="Arial" w:cs="Arial"/>
        </w:rPr>
        <w:t>Dati dell’organo esecutivo responsabile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6095"/>
      </w:tblGrid>
      <w:tr w:rsidR="007A24ED" w14:paraId="228F18B5" w14:textId="77777777">
        <w:trPr>
          <w:trHeight w:val="454"/>
        </w:trPr>
        <w:tc>
          <w:tcPr>
            <w:tcW w:w="2977" w:type="dxa"/>
            <w:shd w:val="clear" w:color="auto" w:fill="D5DCE4" w:themeFill="text2" w:themeFillTint="33"/>
            <w:vAlign w:val="center"/>
          </w:tcPr>
          <w:p w14:paraId="2DEF81D0" w14:textId="77777777" w:rsidR="007A24ED" w:rsidRDefault="00D226AA">
            <w:pPr>
              <w:pStyle w:val="Textkrper"/>
            </w:pPr>
            <w:r>
              <w:rPr>
                <w:rFonts w:ascii="Arial" w:eastAsia="Arial" w:hAnsi="Arial" w:cs="Arial"/>
              </w:rPr>
              <w:t>Organo esecutivo</w:t>
            </w:r>
          </w:p>
        </w:tc>
        <w:sdt>
          <w:sdtPr>
            <w:alias w:val="Organo esecutivo / organizzazione"/>
            <w:tag w:val="Durchführungsstelle / Organisation"/>
            <w:id w:val="2107538149"/>
            <w:placeholder>
              <w:docPart w:val="3C0FF3CFC39F42B0B4284199AAAE96A3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5853D13E" w14:textId="77777777" w:rsidR="007A24ED" w:rsidRDefault="00D226AA">
                <w:pPr>
                  <w:pStyle w:val="Textkrper"/>
                </w:pPr>
                <w:r>
                  <w:rPr>
                    <w:rStyle w:val="Platzhaltertext"/>
                    <w:rFonts w:ascii="Arial" w:eastAsia="Arial" w:hAnsi="Arial" w:cs="Arial"/>
                  </w:rPr>
                  <w:t>Cliccare o premere qui per inserire il testo</w:t>
                </w:r>
              </w:p>
            </w:tc>
          </w:sdtContent>
        </w:sdt>
      </w:tr>
      <w:tr w:rsidR="007A24ED" w14:paraId="3766EE4A" w14:textId="77777777">
        <w:trPr>
          <w:trHeight w:val="454"/>
        </w:trPr>
        <w:tc>
          <w:tcPr>
            <w:tcW w:w="2977" w:type="dxa"/>
            <w:shd w:val="clear" w:color="auto" w:fill="D5DCE4" w:themeFill="text2" w:themeFillTint="33"/>
            <w:vAlign w:val="center"/>
          </w:tcPr>
          <w:p w14:paraId="66B3A1C8" w14:textId="77777777" w:rsidR="007A24ED" w:rsidRDefault="00D226AA">
            <w:pPr>
              <w:pStyle w:val="Textkrper"/>
            </w:pPr>
            <w:r>
              <w:rPr>
                <w:rFonts w:ascii="Arial" w:eastAsia="Arial" w:hAnsi="Arial" w:cs="Arial"/>
              </w:rPr>
              <w:t>Persona di contatto</w:t>
            </w:r>
          </w:p>
        </w:tc>
        <w:sdt>
          <w:sdtPr>
            <w:alias w:val="Persona di contatto"/>
            <w:tag w:val="Kontaktperson"/>
            <w:id w:val="-1852938804"/>
            <w:placeholder>
              <w:docPart w:val="98E5470875DB420F867859C276B9450B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1452612E" w14:textId="77777777" w:rsidR="007A24ED" w:rsidRDefault="00D226AA">
                <w:pPr>
                  <w:pStyle w:val="Textkrper"/>
                </w:pPr>
                <w:r>
                  <w:rPr>
                    <w:rStyle w:val="Platzhaltertext"/>
                    <w:rFonts w:ascii="Arial" w:eastAsia="Arial" w:hAnsi="Arial" w:cs="Arial"/>
                  </w:rPr>
                  <w:t>Cliccare o premere qui per inserire il testo</w:t>
                </w:r>
              </w:p>
            </w:tc>
          </w:sdtContent>
        </w:sdt>
      </w:tr>
      <w:tr w:rsidR="007A24ED" w14:paraId="0929D978" w14:textId="77777777">
        <w:trPr>
          <w:trHeight w:val="454"/>
        </w:trPr>
        <w:tc>
          <w:tcPr>
            <w:tcW w:w="2977" w:type="dxa"/>
            <w:shd w:val="clear" w:color="auto" w:fill="D5DCE4" w:themeFill="text2" w:themeFillTint="33"/>
            <w:vAlign w:val="center"/>
          </w:tcPr>
          <w:p w14:paraId="02D058CA" w14:textId="77777777" w:rsidR="007A24ED" w:rsidRDefault="00D226AA">
            <w:pPr>
              <w:pStyle w:val="Textkrper"/>
            </w:pPr>
            <w:r>
              <w:rPr>
                <w:rFonts w:ascii="Arial" w:eastAsia="Arial" w:hAnsi="Arial" w:cs="Arial"/>
              </w:rPr>
              <w:t>N. tel.</w:t>
            </w:r>
          </w:p>
        </w:tc>
        <w:sdt>
          <w:sdtPr>
            <w:alias w:val="N. tel."/>
            <w:tag w:val="Telefonnummer"/>
            <w:id w:val="190736574"/>
            <w:placeholder>
              <w:docPart w:val="77C9D901582B415098600C04C15B6465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0DEAF0F0" w14:textId="77777777" w:rsidR="007A24ED" w:rsidRDefault="00D226AA">
                <w:pPr>
                  <w:pStyle w:val="Textkrper"/>
                </w:pPr>
                <w:r>
                  <w:rPr>
                    <w:rStyle w:val="Platzhaltertext"/>
                    <w:rFonts w:ascii="Arial" w:eastAsia="Arial" w:hAnsi="Arial" w:cs="Arial"/>
                  </w:rPr>
                  <w:t>Cliccare o premere qui per inserire il testo</w:t>
                </w:r>
              </w:p>
            </w:tc>
          </w:sdtContent>
        </w:sdt>
      </w:tr>
      <w:tr w:rsidR="007A24ED" w14:paraId="729D4A1B" w14:textId="77777777">
        <w:trPr>
          <w:trHeight w:val="454"/>
        </w:trPr>
        <w:tc>
          <w:tcPr>
            <w:tcW w:w="2977" w:type="dxa"/>
            <w:shd w:val="clear" w:color="auto" w:fill="D5DCE4" w:themeFill="text2" w:themeFillTint="33"/>
            <w:vAlign w:val="center"/>
          </w:tcPr>
          <w:p w14:paraId="25889681" w14:textId="77777777" w:rsidR="007A24ED" w:rsidRDefault="00D226AA">
            <w:pPr>
              <w:pStyle w:val="Textkrper"/>
            </w:pPr>
            <w:r>
              <w:rPr>
                <w:rFonts w:ascii="Arial" w:eastAsia="Arial" w:hAnsi="Arial" w:cs="Arial"/>
              </w:rPr>
              <w:t>Indirizzo e-mail</w:t>
            </w:r>
          </w:p>
        </w:tc>
        <w:sdt>
          <w:sdtPr>
            <w:alias w:val="Indirizzo e-mail"/>
            <w:tag w:val="E-Mail-Adresse"/>
            <w:id w:val="-1256580054"/>
            <w:placeholder>
              <w:docPart w:val="E105E4A7C2DB4154AAC76201800A1CA9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04029867" w14:textId="77777777" w:rsidR="007A24ED" w:rsidRDefault="00D226AA">
                <w:pPr>
                  <w:pStyle w:val="Textkrper"/>
                </w:pPr>
                <w:r>
                  <w:rPr>
                    <w:rStyle w:val="Platzhaltertext"/>
                    <w:rFonts w:ascii="Arial" w:eastAsia="Arial" w:hAnsi="Arial" w:cs="Arial"/>
                  </w:rPr>
                  <w:t>Cliccare o premere qui per inserire il testo</w:t>
                </w:r>
              </w:p>
            </w:tc>
          </w:sdtContent>
        </w:sdt>
      </w:tr>
    </w:tbl>
    <w:p w14:paraId="1730F1D6" w14:textId="77777777" w:rsidR="007A24ED" w:rsidRDefault="007A24ED">
      <w:pPr>
        <w:pStyle w:val="Textkrper"/>
      </w:pPr>
    </w:p>
    <w:p w14:paraId="4BBA5451" w14:textId="77777777" w:rsidR="00D638B2" w:rsidRDefault="00D638B2">
      <w:pPr>
        <w:pStyle w:val="Textkrper"/>
      </w:pPr>
    </w:p>
    <w:p w14:paraId="46417C65" w14:textId="77777777" w:rsidR="00D638B2" w:rsidRDefault="00D638B2">
      <w:pPr>
        <w:pStyle w:val="Textkrper"/>
      </w:pPr>
    </w:p>
    <w:p w14:paraId="594E07C8" w14:textId="77777777" w:rsidR="007A24ED" w:rsidRDefault="00D226AA">
      <w:pPr>
        <w:pStyle w:val="U1"/>
      </w:pPr>
      <w:r>
        <w:rPr>
          <w:rFonts w:ascii="Arial" w:eastAsia="Arial" w:hAnsi="Arial" w:cs="Arial"/>
        </w:rPr>
        <w:t>Progetto / trattamento dei dati</w:t>
      </w:r>
    </w:p>
    <w:sdt>
      <w:sdtPr>
        <w:rPr>
          <w:lang w:eastAsia="de-CH"/>
        </w:rPr>
        <w:alias w:val="Descrizione del progetto / trattamento dei dati"/>
        <w:tag w:val="Beschreibung Projekt / Datenbearbeitung"/>
        <w:id w:val="242614762"/>
        <w:placeholder>
          <w:docPart w:val="D5EEB2F0A0B344ACAD0E01790CCA99A7"/>
        </w:placeholder>
        <w:showingPlcHdr/>
      </w:sdtPr>
      <w:sdtEndPr/>
      <w:sdtContent>
        <w:p w14:paraId="218D5C60" w14:textId="77777777" w:rsidR="007A24ED" w:rsidRDefault="00D226AA">
          <w:pPr>
            <w:pStyle w:val="Textkrper"/>
            <w:rPr>
              <w:lang w:eastAsia="de-CH"/>
            </w:rPr>
          </w:pPr>
          <w:r>
            <w:rPr>
              <w:rStyle w:val="Platzhaltertext"/>
              <w:rFonts w:ascii="Arial" w:eastAsia="Arial" w:hAnsi="Arial" w:cs="Arial"/>
            </w:rPr>
            <w:t>Cliccare o premere qui per inserire il testo</w:t>
          </w:r>
        </w:p>
      </w:sdtContent>
    </w:sdt>
    <w:p w14:paraId="471D84C0" w14:textId="77777777" w:rsidR="00D638B2" w:rsidRDefault="00D638B2">
      <w:pPr>
        <w:pStyle w:val="Textkrper"/>
        <w:rPr>
          <w:lang w:eastAsia="de-CH"/>
        </w:rPr>
      </w:pPr>
    </w:p>
    <w:p w14:paraId="527A843A" w14:textId="77777777" w:rsidR="00D638B2" w:rsidRDefault="00D638B2">
      <w:pPr>
        <w:pStyle w:val="Textkrper"/>
        <w:rPr>
          <w:lang w:eastAsia="de-CH"/>
        </w:rPr>
      </w:pPr>
    </w:p>
    <w:p w14:paraId="412F940A" w14:textId="77777777" w:rsidR="00D638B2" w:rsidRDefault="00D638B2">
      <w:pPr>
        <w:rPr>
          <w:szCs w:val="24"/>
          <w:lang w:eastAsia="de-CH"/>
        </w:rPr>
      </w:pPr>
      <w:r>
        <w:rPr>
          <w:lang w:eastAsia="de-CH"/>
        </w:rPr>
        <w:br w:type="page"/>
      </w:r>
    </w:p>
    <w:p w14:paraId="594F1DD8" w14:textId="77777777" w:rsidR="007A24ED" w:rsidRDefault="00D226AA">
      <w:pPr>
        <w:pStyle w:val="U1"/>
        <w:spacing w:after="480"/>
      </w:pPr>
      <w:r>
        <w:rPr>
          <w:rFonts w:ascii="Arial" w:eastAsia="Arial" w:hAnsi="Arial" w:cs="Arial"/>
        </w:rPr>
        <w:lastRenderedPageBreak/>
        <w:t>Descrizione del trattamento dei dati personali previsto</w:t>
      </w:r>
    </w:p>
    <w:bookmarkStart w:id="0" w:name="_Ref177649098" w:displacedByCustomXml="next"/>
    <w:bookmarkStart w:id="1" w:name="Ueberschrift_3_1" w:displacedByCustomXml="next"/>
    <w:sdt>
      <w:sdtPr>
        <w:rPr>
          <w:rStyle w:val="U2Zchn"/>
          <w:b/>
        </w:rPr>
        <w:alias w:val="Piattaforma/sistema d’informazione/applicazione"/>
        <w:tag w:val="Plattform/Informationssystem/Anwendung"/>
        <w:id w:val="-1205562987"/>
        <w:lock w:val="sdtLocked"/>
        <w:placeholder>
          <w:docPart w:val="5FD7F31DC617408899EA3AE1B18C0C04"/>
        </w:placeholder>
        <w:showingPlcHdr/>
      </w:sdtPr>
      <w:sdtEndPr>
        <w:rPr>
          <w:rStyle w:val="Absatz-Standardschriftart"/>
        </w:rPr>
      </w:sdtEndPr>
      <w:sdtContent>
        <w:p w14:paraId="4B38DBFB" w14:textId="77777777" w:rsidR="007A24ED" w:rsidRDefault="00D226AA">
          <w:pPr>
            <w:pStyle w:val="U2"/>
          </w:pPr>
          <w:r>
            <w:rPr>
              <w:rStyle w:val="Platzhaltertext"/>
              <w:rFonts w:ascii="Arial" w:eastAsia="Arial" w:hAnsi="Arial" w:cs="Arial"/>
            </w:rPr>
            <w:t>Cliccare o premere qui per inserire il testo</w:t>
          </w:r>
        </w:p>
      </w:sdtContent>
    </w:sdt>
    <w:bookmarkEnd w:id="0" w:displacedByCustomXml="prev"/>
    <w:bookmarkEnd w:id="1"/>
    <w:p w14:paraId="5F5C1754" w14:textId="77777777" w:rsidR="007A24ED" w:rsidRDefault="00D226AA">
      <w:pPr>
        <w:pStyle w:val="U3"/>
      </w:pPr>
      <w:r>
        <w:rPr>
          <w:rFonts w:ascii="Arial" w:eastAsia="Arial" w:hAnsi="Arial" w:cs="Arial"/>
        </w:rPr>
        <w:t>Scopo</w:t>
      </w:r>
    </w:p>
    <w:sdt>
      <w:sdtPr>
        <w:alias w:val="Descrizione dello scopo del punto 3.1"/>
        <w:tag w:val="Beschreibung Zweck der Anwendung"/>
        <w:id w:val="961844135"/>
        <w:placeholder>
          <w:docPart w:val="42229146E5204F638478F7A55F755AC0"/>
        </w:placeholder>
        <w:showingPlcHdr/>
      </w:sdtPr>
      <w:sdtEndPr/>
      <w:sdtContent>
        <w:p w14:paraId="6AF7E7FA" w14:textId="77777777" w:rsidR="007A24ED" w:rsidRDefault="00D226AA">
          <w:pPr>
            <w:pStyle w:val="Textkrper"/>
          </w:pPr>
          <w:r>
            <w:rPr>
              <w:rStyle w:val="Platzhaltertext"/>
              <w:rFonts w:ascii="Arial" w:eastAsia="Arial" w:hAnsi="Arial" w:cs="Arial"/>
            </w:rPr>
            <w:t>Cliccare o premere qui per inserire il testo</w:t>
          </w:r>
        </w:p>
      </w:sdtContent>
    </w:sdt>
    <w:p w14:paraId="438B4254" w14:textId="77777777" w:rsidR="007A24ED" w:rsidRDefault="007A24ED">
      <w:pPr>
        <w:pStyle w:val="Textkrper"/>
      </w:pPr>
    </w:p>
    <w:p w14:paraId="507C688E" w14:textId="77777777" w:rsidR="00D638B2" w:rsidRDefault="00D638B2">
      <w:pPr>
        <w:pStyle w:val="Textkrper"/>
      </w:pPr>
    </w:p>
    <w:p w14:paraId="4FC3F9D5" w14:textId="77777777" w:rsidR="007A24ED" w:rsidRDefault="00D226AA">
      <w:pPr>
        <w:pStyle w:val="U3"/>
      </w:pPr>
      <w:r>
        <w:rPr>
          <w:rFonts w:ascii="Arial" w:eastAsia="Arial" w:hAnsi="Arial" w:cs="Arial"/>
        </w:rPr>
        <w:t>Tipo di trattamento dei dati</w:t>
      </w:r>
    </w:p>
    <w:sdt>
      <w:sdtPr>
        <w:alias w:val="Descrizione del tipo di trattamento dei dati"/>
        <w:tag w:val="Beschreibung Art der Datenbearbeitung"/>
        <w:id w:val="148562814"/>
        <w:placeholder>
          <w:docPart w:val="CFE9E16B0A464D0DAB5C307F7964A743"/>
        </w:placeholder>
        <w:showingPlcHdr/>
      </w:sdtPr>
      <w:sdtEndPr/>
      <w:sdtContent>
        <w:p w14:paraId="2C544FF3" w14:textId="77777777" w:rsidR="007A24ED" w:rsidRDefault="00D226AA">
          <w:pPr>
            <w:pStyle w:val="Textkrper"/>
          </w:pPr>
          <w:r>
            <w:rPr>
              <w:rStyle w:val="Platzhaltertext"/>
              <w:rFonts w:ascii="Arial" w:eastAsia="Arial" w:hAnsi="Arial" w:cs="Arial"/>
            </w:rPr>
            <w:t>Cliccare o premere qui per inserire il testo</w:t>
          </w:r>
        </w:p>
      </w:sdtContent>
    </w:sdt>
    <w:p w14:paraId="398BE283" w14:textId="77777777" w:rsidR="00D638B2" w:rsidRDefault="00D638B2">
      <w:pPr>
        <w:pStyle w:val="Textkrper"/>
      </w:pPr>
    </w:p>
    <w:p w14:paraId="467D8F23" w14:textId="77777777" w:rsidR="00D638B2" w:rsidRDefault="00D638B2">
      <w:pPr>
        <w:pStyle w:val="Textkrper"/>
      </w:pPr>
    </w:p>
    <w:p w14:paraId="59E8F97F" w14:textId="77777777" w:rsidR="007A24ED" w:rsidRDefault="00D226AA">
      <w:pPr>
        <w:pStyle w:val="U3"/>
      </w:pPr>
      <w:r>
        <w:rPr>
          <w:rFonts w:ascii="Arial" w:eastAsia="Arial" w:hAnsi="Arial" w:cs="Arial"/>
        </w:rPr>
        <w:t>Categoria di dati / dati personali degni di particolare protezione</w:t>
      </w:r>
    </w:p>
    <w:sdt>
      <w:sdtPr>
        <w:rPr>
          <w:lang w:eastAsia="de-CH"/>
        </w:rPr>
        <w:alias w:val="Descrizione della categoria di dati"/>
        <w:tag w:val="Beschreibung Datenkategorie"/>
        <w:id w:val="-853500793"/>
        <w:placeholder>
          <w:docPart w:val="EE57A8D93BAC401B9A7EFEB20F69CC97"/>
        </w:placeholder>
        <w:showingPlcHdr/>
      </w:sdtPr>
      <w:sdtEndPr/>
      <w:sdtContent>
        <w:p w14:paraId="59B8576D" w14:textId="77777777" w:rsidR="007A24ED" w:rsidRDefault="00D226AA">
          <w:pPr>
            <w:pStyle w:val="Textkrper"/>
            <w:rPr>
              <w:lang w:eastAsia="de-CH"/>
            </w:rPr>
          </w:pPr>
          <w:r>
            <w:rPr>
              <w:rStyle w:val="Platzhaltertext"/>
              <w:rFonts w:ascii="Arial" w:eastAsia="Arial" w:hAnsi="Arial" w:cs="Arial"/>
            </w:rPr>
            <w:t>Cliccare o premere qui per inserire il testo</w:t>
          </w:r>
        </w:p>
      </w:sdtContent>
    </w:sdt>
    <w:p w14:paraId="0FFEC5B8" w14:textId="77777777" w:rsidR="007A24ED" w:rsidRDefault="007A24ED">
      <w:pPr>
        <w:pStyle w:val="Textkrper"/>
        <w:rPr>
          <w:lang w:eastAsia="de-CH"/>
        </w:rPr>
      </w:pPr>
    </w:p>
    <w:p w14:paraId="3BF3E482" w14:textId="77777777" w:rsidR="00D638B2" w:rsidRDefault="00D638B2">
      <w:pPr>
        <w:pStyle w:val="Textkrper"/>
        <w:rPr>
          <w:lang w:eastAsia="de-CH"/>
        </w:rPr>
      </w:pPr>
    </w:p>
    <w:p w14:paraId="16921FB4" w14:textId="77777777" w:rsidR="007A24ED" w:rsidRDefault="00D226AA">
      <w:pPr>
        <w:pStyle w:val="U3"/>
      </w:pPr>
      <w:r>
        <w:rPr>
          <w:rFonts w:ascii="Arial" w:eastAsia="Arial" w:hAnsi="Arial" w:cs="Arial"/>
        </w:rPr>
        <w:t>Entità (volume dei dati personali trattati, numero di persone interessate, portata temporale o geografica)</w:t>
      </w:r>
    </w:p>
    <w:sdt>
      <w:sdtPr>
        <w:alias w:val="Descrizione dell’entità"/>
        <w:tag w:val="Beschreibung Umfang"/>
        <w:id w:val="253253018"/>
        <w:placeholder>
          <w:docPart w:val="9C8905F05DFB49B9A604EC5ADA5AA1E5"/>
        </w:placeholder>
        <w:showingPlcHdr/>
      </w:sdtPr>
      <w:sdtEndPr/>
      <w:sdtContent>
        <w:p w14:paraId="7ED6F303" w14:textId="77777777" w:rsidR="007A24ED" w:rsidRDefault="00D226AA">
          <w:pPr>
            <w:pStyle w:val="Textkrper"/>
          </w:pPr>
          <w:r>
            <w:rPr>
              <w:rStyle w:val="Platzhaltertext"/>
              <w:rFonts w:ascii="Arial" w:eastAsia="Arial" w:hAnsi="Arial" w:cs="Arial"/>
            </w:rPr>
            <w:t>Cliccare o premere qui per inserire il testo</w:t>
          </w:r>
        </w:p>
      </w:sdtContent>
    </w:sdt>
    <w:p w14:paraId="1735A3E4" w14:textId="77777777" w:rsidR="00D638B2" w:rsidRDefault="00D638B2">
      <w:pPr>
        <w:pStyle w:val="Textkrper"/>
      </w:pPr>
    </w:p>
    <w:p w14:paraId="7FDD2795" w14:textId="77777777" w:rsidR="00D638B2" w:rsidRDefault="00D638B2">
      <w:pPr>
        <w:pStyle w:val="Textkrper"/>
      </w:pPr>
    </w:p>
    <w:p w14:paraId="62448373" w14:textId="77777777" w:rsidR="007A24ED" w:rsidRDefault="00D226AA">
      <w:pPr>
        <w:pStyle w:val="U1"/>
        <w:spacing w:after="240"/>
      </w:pPr>
      <w:r>
        <w:rPr>
          <w:rFonts w:ascii="Arial" w:eastAsia="Arial" w:hAnsi="Arial" w:cs="Arial"/>
        </w:rPr>
        <w:t>Analisi dei rischi e misure previste</w:t>
      </w:r>
    </w:p>
    <w:p w14:paraId="7973CA96" w14:textId="77777777" w:rsidR="007A24ED" w:rsidRDefault="00D226AA">
      <w:pPr>
        <w:pStyle w:val="Textkrper"/>
      </w:pPr>
      <w:r>
        <w:rPr>
          <w:rFonts w:ascii="Arial" w:eastAsia="Arial" w:hAnsi="Arial" w:cs="Arial"/>
        </w:rPr>
        <w:t>Per gli esempi dei rischi e fattori di rischio per quanto riguarda la gravità dell’ingerenza nei diritti fondamentali e la probabilità della realizzazione di tali rischi si rinvia al punto 4 del promemoria per la VIPD dell’UFAS.</w:t>
      </w:r>
    </w:p>
    <w:p w14:paraId="6A2FC756" w14:textId="77777777" w:rsidR="007A24ED" w:rsidRDefault="007A24ED">
      <w:pPr>
        <w:pStyle w:val="Textkrper"/>
        <w:rPr>
          <w:lang w:eastAsia="de-CH"/>
        </w:rPr>
      </w:pPr>
    </w:p>
    <w:p w14:paraId="45FF2F58" w14:textId="77777777" w:rsidR="00C8487D" w:rsidRPr="00C8487D" w:rsidRDefault="00D226AA">
      <w:pPr>
        <w:pStyle w:val="U2"/>
        <w:rPr>
          <w:rStyle w:val="Platzhaltertext"/>
        </w:rPr>
      </w:pPr>
      <w:r>
        <w:fldChar w:fldCharType="begin"/>
      </w:r>
      <w:r>
        <w:instrText xml:space="preserve"> REF Ueberschrift_3_1 \h  \* MERGEFORMAT </w:instrText>
      </w:r>
      <w:r>
        <w:fldChar w:fldCharType="separate"/>
      </w:r>
      <w:sdt>
        <w:sdtPr>
          <w:rPr>
            <w:rStyle w:val="U2Zchn"/>
            <w:b/>
          </w:rPr>
          <w:alias w:val="Piattaforma/sistema d’informazione/applicazione"/>
          <w:tag w:val="Plattform/Informationssystem/Anwendung"/>
          <w:id w:val="2147080364"/>
          <w:lock w:val="sdtLocked"/>
          <w:placeholder>
            <w:docPart w:val="676589808C1C404C8066B31527C8B388"/>
          </w:placeholder>
          <w:showingPlcHdr/>
        </w:sdtPr>
        <w:sdtEndPr>
          <w:rPr>
            <w:rStyle w:val="Platzhaltertext"/>
            <w:color w:val="808080"/>
          </w:rPr>
        </w:sdtEndPr>
        <w:sdtContent>
          <w:r w:rsidR="00C8487D" w:rsidRPr="00C8487D">
            <w:rPr>
              <w:rStyle w:val="Platzhaltertext"/>
            </w:rPr>
            <w:t>Cliccare o premere qui per inserire il testo</w:t>
          </w:r>
        </w:sdtContent>
      </w:sdt>
    </w:p>
    <w:p w14:paraId="69C81B88" w14:textId="77777777" w:rsidR="007A24ED" w:rsidRDefault="00D226AA">
      <w:pPr>
        <w:pStyle w:val="U3"/>
        <w:numPr>
          <w:ilvl w:val="0"/>
          <w:numId w:val="28"/>
        </w:numPr>
      </w:pPr>
      <w:r>
        <w:fldChar w:fldCharType="end"/>
      </w:r>
      <w:r>
        <w:rPr>
          <w:rFonts w:ascii="Arial" w:eastAsia="Arial" w:hAnsi="Arial" w:cs="Arial"/>
          <w:sz w:val="24"/>
        </w:rPr>
        <w:t>Valutazione dei rischi e loro probabilità di realizzazione</w:t>
      </w:r>
    </w:p>
    <w:p w14:paraId="3CD52512" w14:textId="77777777" w:rsidR="007A24ED" w:rsidRDefault="00D226AA">
      <w:pPr>
        <w:pStyle w:val="Textkrper"/>
        <w:numPr>
          <w:ilvl w:val="0"/>
          <w:numId w:val="29"/>
        </w:numPr>
        <w:spacing w:after="120"/>
        <w:ind w:left="714" w:hanging="357"/>
        <w:rPr>
          <w:sz w:val="18"/>
          <w:szCs w:val="18"/>
        </w:rPr>
      </w:pPr>
      <w:r>
        <w:rPr>
          <w:rFonts w:ascii="Calibri" w:eastAsia="Calibri" w:hAnsi="Calibri" w:cs="Calibri"/>
          <w:sz w:val="18"/>
        </w:rPr>
        <w:t>Aprire la tabella Excel «</w:t>
      </w:r>
      <w:proofErr w:type="spellStart"/>
      <w:r>
        <w:rPr>
          <w:rFonts w:ascii="Calibri" w:eastAsia="Calibri" w:hAnsi="Calibri" w:cs="Calibri"/>
          <w:sz w:val="18"/>
        </w:rPr>
        <w:t>VIPD_Analisi</w:t>
      </w:r>
      <w:proofErr w:type="spellEnd"/>
      <w:r>
        <w:rPr>
          <w:rFonts w:ascii="Calibri" w:eastAsia="Calibri" w:hAnsi="Calibri" w:cs="Calibri"/>
          <w:sz w:val="18"/>
        </w:rPr>
        <w:t xml:space="preserve"> dei rischi.xlsx» sottostante e compilare la copertina</w:t>
      </w:r>
    </w:p>
    <w:p w14:paraId="57FBF642" w14:textId="77777777" w:rsidR="007A24ED" w:rsidRDefault="00D226AA">
      <w:pPr>
        <w:pStyle w:val="Textkrper"/>
        <w:numPr>
          <w:ilvl w:val="0"/>
          <w:numId w:val="29"/>
        </w:numPr>
        <w:spacing w:after="120"/>
        <w:ind w:left="714" w:hanging="357"/>
        <w:rPr>
          <w:sz w:val="18"/>
          <w:szCs w:val="18"/>
        </w:rPr>
      </w:pPr>
      <w:r>
        <w:rPr>
          <w:rFonts w:ascii="Calibri" w:eastAsia="Calibri" w:hAnsi="Calibri" w:cs="Calibri"/>
          <w:sz w:val="18"/>
        </w:rPr>
        <w:t>Nel foglio «Valutazione dei rischi» indicare il livello di probabilità che un evento accada e le ripercussioni/gli scenari per ciascun obiettivo di protezione (confidenzialità, disponibilità, integrità e tracciabilità)</w:t>
      </w:r>
    </w:p>
    <w:p w14:paraId="78233031" w14:textId="77777777" w:rsidR="007A24ED" w:rsidRDefault="00D226AA">
      <w:pPr>
        <w:pStyle w:val="Textkrper"/>
        <w:numPr>
          <w:ilvl w:val="0"/>
          <w:numId w:val="29"/>
        </w:numPr>
        <w:spacing w:after="120"/>
        <w:ind w:left="714" w:hanging="357"/>
        <w:rPr>
          <w:sz w:val="18"/>
          <w:szCs w:val="18"/>
        </w:rPr>
      </w:pPr>
      <w:r>
        <w:rPr>
          <w:rFonts w:ascii="Calibri" w:eastAsia="Calibri" w:hAnsi="Calibri" w:cs="Calibri"/>
          <w:sz w:val="18"/>
        </w:rPr>
        <w:t>Definire misure per ridurre i rischi evidenziati in rosso e in giallo. Le misure vanno documentate nel foglio «Requisiti di sicurezza»</w:t>
      </w:r>
    </w:p>
    <w:p w14:paraId="78FCCF6B" w14:textId="77777777" w:rsidR="007A24ED" w:rsidRDefault="00D226AA">
      <w:pPr>
        <w:pStyle w:val="Textkrper"/>
        <w:numPr>
          <w:ilvl w:val="0"/>
          <w:numId w:val="29"/>
        </w:numPr>
        <w:spacing w:after="120"/>
        <w:ind w:left="714" w:hanging="357"/>
        <w:rPr>
          <w:sz w:val="18"/>
          <w:szCs w:val="18"/>
        </w:rPr>
      </w:pPr>
      <w:r>
        <w:rPr>
          <w:rFonts w:ascii="Calibri" w:eastAsia="Calibri" w:hAnsi="Calibri" w:cs="Calibri"/>
          <w:sz w:val="18"/>
        </w:rPr>
        <w:t>Indicare l’effetto di queste misure sul rischio nel foglio «Valutazione dei rischi residui» e adeguare di conseguenza il livello di probabilità che un evento accada e le ripercussioni.</w:t>
      </w:r>
    </w:p>
    <w:p w14:paraId="15AE3362" w14:textId="77777777" w:rsidR="007A24ED" w:rsidRDefault="00D226AA" w:rsidP="00D226AA">
      <w:pPr>
        <w:pStyle w:val="Textkrper"/>
        <w:numPr>
          <w:ilvl w:val="0"/>
          <w:numId w:val="29"/>
        </w:numPr>
        <w:spacing w:after="120"/>
        <w:ind w:left="714" w:hanging="357"/>
        <w:rPr>
          <w:sz w:val="18"/>
          <w:szCs w:val="18"/>
        </w:rPr>
      </w:pPr>
      <w:r>
        <w:rPr>
          <w:rFonts w:ascii="Calibri" w:eastAsia="Calibri" w:hAnsi="Calibri" w:cs="Calibri"/>
          <w:sz w:val="18"/>
        </w:rPr>
        <w:t>Salvare e chiudere il file Excel e proseguire alla lettera b), descrivendo le misure previste per i rischi evidenziati in giallo e in rosso nella matrice dei rischi residui.</w:t>
      </w:r>
    </w:p>
    <w:p w14:paraId="56F605A6" w14:textId="4537011F" w:rsidR="007A24ED" w:rsidRDefault="00C8487D">
      <w:pPr>
        <w:pStyle w:val="Textkrper"/>
      </w:pPr>
      <w:r>
        <w:object w:dxaOrig="1539" w:dyaOrig="997" w14:anchorId="6A32CA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95pt;height:49.85pt" o:ole="">
            <v:imagedata r:id="rId13" o:title=""/>
          </v:shape>
          <o:OLEObject Type="Embed" ProgID="Excel.Sheet.12" ShapeID="_x0000_i1027" DrawAspect="Icon" ObjectID="_1789560340" r:id="rId14"/>
        </w:object>
      </w:r>
    </w:p>
    <w:p w14:paraId="3743A359" w14:textId="77777777" w:rsidR="007A24ED" w:rsidRDefault="00D226AA">
      <w:pPr>
        <w:pStyle w:val="U3"/>
        <w:numPr>
          <w:ilvl w:val="0"/>
          <w:numId w:val="28"/>
        </w:numPr>
      </w:pPr>
      <w:r>
        <w:rPr>
          <w:rFonts w:ascii="Arial" w:eastAsia="Arial" w:hAnsi="Arial" w:cs="Arial"/>
        </w:rPr>
        <w:lastRenderedPageBreak/>
        <w:t>Misure previste</w:t>
      </w:r>
    </w:p>
    <w:sdt>
      <w:sdtPr>
        <w:rPr>
          <w:lang w:eastAsia="de-CH"/>
        </w:rPr>
        <w:alias w:val="Descrizione delle misure previste"/>
        <w:tag w:val="Vorgesehene Massnahmen beschreiben"/>
        <w:id w:val="-898979582"/>
        <w:placeholder>
          <w:docPart w:val="97DC3A34502A429787F957F105FAE5C6"/>
        </w:placeholder>
        <w:showingPlcHdr/>
      </w:sdtPr>
      <w:sdtEndPr/>
      <w:sdtContent>
        <w:p w14:paraId="38DE5257" w14:textId="77777777" w:rsidR="007A24ED" w:rsidRDefault="00D226AA">
          <w:pPr>
            <w:pStyle w:val="Textkrper"/>
            <w:rPr>
              <w:lang w:eastAsia="de-CH"/>
            </w:rPr>
          </w:pPr>
          <w:r>
            <w:rPr>
              <w:rStyle w:val="Platzhaltertext"/>
              <w:rFonts w:ascii="Arial" w:eastAsia="Arial" w:hAnsi="Arial" w:cs="Arial"/>
            </w:rPr>
            <w:t>Cliccare o premere qui per inserire il testo</w:t>
          </w:r>
        </w:p>
      </w:sdtContent>
    </w:sdt>
    <w:p w14:paraId="4409B89C" w14:textId="77777777" w:rsidR="00D638B2" w:rsidRDefault="00D638B2">
      <w:pPr>
        <w:pStyle w:val="Textkrper"/>
        <w:rPr>
          <w:lang w:eastAsia="de-CH"/>
        </w:rPr>
      </w:pPr>
    </w:p>
    <w:p w14:paraId="43FC0CD1" w14:textId="77777777" w:rsidR="00D638B2" w:rsidRDefault="00D638B2">
      <w:pPr>
        <w:pStyle w:val="Textkrper"/>
        <w:rPr>
          <w:lang w:eastAsia="de-CH"/>
        </w:rPr>
      </w:pPr>
    </w:p>
    <w:p w14:paraId="37848717" w14:textId="77777777" w:rsidR="007A24ED" w:rsidRDefault="00D226AA">
      <w:pPr>
        <w:pStyle w:val="U1"/>
      </w:pPr>
      <w:r>
        <w:rPr>
          <w:rFonts w:ascii="Arial" w:eastAsia="Arial" w:hAnsi="Arial" w:cs="Arial"/>
        </w:rPr>
        <w:t>Consultazione del consulente per la protezione dei dati / dell’IFPDT</w:t>
      </w:r>
    </w:p>
    <w:p w14:paraId="723F5D09" w14:textId="77777777" w:rsidR="007A24ED" w:rsidRDefault="00D226AA">
      <w:pPr>
        <w:pStyle w:val="Textkrper"/>
      </w:pPr>
      <w:r>
        <w:rPr>
          <w:rFonts w:ascii="Arial" w:eastAsia="Arial" w:hAnsi="Arial" w:cs="Arial"/>
        </w:rPr>
        <w:t>Se dalla VIPD emerge che, nonostante le misure prese o previste, il trattamento dei dati comporta un rischio elevato per la persona interessata, vanno consultati il consulente per la protezione dei dati e poi l’IFPDT (cfr. art. 10 e art. 23 LPD).</w:t>
      </w:r>
    </w:p>
    <w:sectPr w:rsidR="007A24ED" w:rsidSect="006C2ACB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191" w:right="1077" w:bottom="907" w:left="1701" w:header="680" w:footer="6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47DD7" w14:textId="77777777" w:rsidR="00C8487D" w:rsidRDefault="00C8487D">
      <w:pPr>
        <w:spacing w:after="0" w:line="240" w:lineRule="auto"/>
      </w:pPr>
      <w:r>
        <w:separator/>
      </w:r>
    </w:p>
  </w:endnote>
  <w:endnote w:type="continuationSeparator" w:id="0">
    <w:p w14:paraId="43E12322" w14:textId="77777777" w:rsidR="00C8487D" w:rsidRDefault="00C8487D">
      <w:pPr>
        <w:spacing w:after="0" w:line="240" w:lineRule="auto"/>
      </w:pPr>
      <w:r>
        <w:continuationSeparator/>
      </w:r>
    </w:p>
  </w:endnote>
  <w:endnote w:type="continuationNotice" w:id="1">
    <w:p w14:paraId="395FF723" w14:textId="77777777" w:rsidR="00C8487D" w:rsidRDefault="00C848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21F86" w14:textId="77777777" w:rsidR="007A24ED" w:rsidRPr="006C2ACB" w:rsidRDefault="006C2ACB" w:rsidP="006C2ACB">
    <w:pPr>
      <w:pStyle w:val="Fuzeile"/>
      <w:spacing w:before="120"/>
      <w:rPr>
        <w:sz w:val="22"/>
        <w:szCs w:val="22"/>
      </w:rPr>
    </w:pPr>
    <w:r>
      <w:tab/>
    </w:r>
    <w:r>
      <w:tab/>
    </w:r>
    <w:r w:rsidRPr="006C2ACB">
      <w:rPr>
        <w:sz w:val="22"/>
        <w:szCs w:val="22"/>
      </w:rPr>
      <w:fldChar w:fldCharType="begin"/>
    </w:r>
    <w:r w:rsidRPr="006C2ACB">
      <w:rPr>
        <w:sz w:val="22"/>
        <w:szCs w:val="22"/>
      </w:rPr>
      <w:instrText>PAGE   \* MERGEFORMAT</w:instrText>
    </w:r>
    <w:r w:rsidRPr="006C2ACB">
      <w:rPr>
        <w:sz w:val="22"/>
        <w:szCs w:val="22"/>
      </w:rPr>
      <w:fldChar w:fldCharType="separate"/>
    </w:r>
    <w:r w:rsidRPr="006C2ACB">
      <w:rPr>
        <w:sz w:val="22"/>
        <w:szCs w:val="22"/>
        <w:lang w:val="de-DE"/>
      </w:rPr>
      <w:t>1</w:t>
    </w:r>
    <w:r w:rsidRPr="006C2ACB"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2D15D" w14:textId="77777777" w:rsidR="006C2ACB" w:rsidRPr="006C2ACB" w:rsidRDefault="006C2ACB" w:rsidP="006C2ACB">
    <w:pPr>
      <w:pStyle w:val="Fuzeile"/>
      <w:spacing w:before="120"/>
      <w:rPr>
        <w:sz w:val="22"/>
        <w:szCs w:val="22"/>
      </w:rPr>
    </w:pPr>
    <w:r>
      <w:tab/>
    </w:r>
    <w:r>
      <w:tab/>
    </w:r>
    <w:r w:rsidRPr="006C2ACB">
      <w:rPr>
        <w:sz w:val="22"/>
        <w:szCs w:val="22"/>
      </w:rPr>
      <w:fldChar w:fldCharType="begin"/>
    </w:r>
    <w:r w:rsidRPr="006C2ACB">
      <w:rPr>
        <w:sz w:val="22"/>
        <w:szCs w:val="22"/>
      </w:rPr>
      <w:instrText>PAGE   \* MERGEFORMAT</w:instrText>
    </w:r>
    <w:r w:rsidRPr="006C2ACB">
      <w:rPr>
        <w:sz w:val="22"/>
        <w:szCs w:val="22"/>
      </w:rPr>
      <w:fldChar w:fldCharType="separate"/>
    </w:r>
    <w:r w:rsidRPr="006C2ACB">
      <w:rPr>
        <w:sz w:val="22"/>
        <w:szCs w:val="22"/>
        <w:lang w:val="de-DE"/>
      </w:rPr>
      <w:t>1</w:t>
    </w:r>
    <w:r w:rsidRPr="006C2ACB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2309A" w14:textId="77777777" w:rsidR="00C8487D" w:rsidRDefault="00C8487D">
      <w:pPr>
        <w:spacing w:after="0" w:line="240" w:lineRule="auto"/>
      </w:pPr>
      <w:r>
        <w:separator/>
      </w:r>
    </w:p>
  </w:footnote>
  <w:footnote w:type="continuationSeparator" w:id="0">
    <w:p w14:paraId="16613B74" w14:textId="77777777" w:rsidR="00C8487D" w:rsidRDefault="00C8487D">
      <w:pPr>
        <w:spacing w:after="0" w:line="240" w:lineRule="auto"/>
      </w:pPr>
      <w:r>
        <w:continuationSeparator/>
      </w:r>
    </w:p>
  </w:footnote>
  <w:footnote w:type="continuationNotice" w:id="1">
    <w:p w14:paraId="4CB48BF5" w14:textId="77777777" w:rsidR="00C8487D" w:rsidRDefault="00C848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9D3F9" w14:textId="77777777" w:rsidR="007A24ED" w:rsidRDefault="00C8487D">
    <w:pPr>
      <w:pStyle w:val="Kopfzeile"/>
    </w:pPr>
    <w:r>
      <w:rPr>
        <w:rFonts w:ascii="Arial" w:eastAsia="Arial" w:hAnsi="Arial" w:cs="Arial"/>
      </w:rPr>
      <w:pict w14:anchorId="7C01C35C">
        <v:group id="RubiconCorrNoOriginal_6" o:spid="_x0000_s2068" editas="canvas" style="position:absolute;margin-left:0;margin-top:0;width:453.6pt;height:528.65pt;z-index:-251658232;mso-position-horizontal:center;mso-position-horizontal-relative:page;mso-position-vertical:center;mso-position-vertical-relative:page" coordorigin="2357,3087" coordsize="7200,839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ubiconCorrNoOriginal_7" o:spid="_x0000_s2072" type="#_x0000_t75" alt="[Correspondence.Watermark.NoOriginal]" style="position:absolute;left:2357;top:3087;width:7200;height:8391;visibility:hidden" o:preferrelative="f">
            <v:fill o:detectmouseclick="t"/>
            <v:path o:extrusionok="t" o:connecttype="none"/>
            <o:lock v:ext="edit" text="t"/>
          </v:shape>
          <v:group id="RubiconCorrNoOriginal_8" o:spid="_x0000_s2069" style="position:absolute;left:2507;top:5384;width:6899;height:3041;rotation:315;mso-position-horizontal:center;mso-position-horizontal-relative:page;mso-position-vertical:center;mso-position-vertical-relative:page" coordorigin="1606,6586" coordsize="8693,383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RubiconCorrNoOriginal_9" o:spid="_x0000_s2071" type="#_x0000_t136" alt="[Correspondence.Watermark.NoOriginal]" style="position:absolute;left:3761;top:6586;width:4383;height:2018;visibility:hidden;mso-position-horizontal:center;mso-position-horizontal-relative:page;mso-position-vertical-relative:page" o:allowincell="f" fillcolor="silver" stroked="f">
              <v:textpath style="font-family:&quot;Arial Black&quot;;font-size:60pt" string="KEIN"/>
            </v:shape>
            <v:shape id="RubiconCorrNoOriginal_10" o:spid="_x0000_s2070" type="#_x0000_t136" alt="[Correspondence.Watermark.NoOriginal]" style="position:absolute;left:1606;top:8412;width:8693;height:2006;visibility:hidden;mso-position-horizontal:center;mso-position-horizontal-relative:page;mso-position-vertical-relative:page" o:allowincell="f" fillcolor="silver" stroked="f">
              <v:textpath style="font-family:&quot;Arial Black&quot;;font-size:60pt" string="ORIGINAL"/>
              <o:lock v:ext="edit" aspectratio="t"/>
            </v:shape>
          </v:group>
          <w10:wrap anchorx="page" anchory="page"/>
        </v:group>
      </w:pict>
    </w:r>
    <w:r>
      <w:rPr>
        <w:rFonts w:ascii="Arial" w:eastAsia="Arial" w:hAnsi="Arial" w:cs="Arial"/>
      </w:rPr>
      <w:pict w14:anchorId="6AB09130">
        <v:shape id="RubiconCorrDraft_2" o:spid="_x0000_s2067" type="#_x0000_t136" alt="[Correspondence.Watermark.Draft]" style="position:absolute;margin-left:0;margin-top:0;width:478.55pt;height:130.5pt;rotation:315;z-index:-251658231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ENTWURF"/>
          <w10:wrap anchorx="page" anchory="page"/>
        </v:shape>
      </w:pict>
    </w:r>
    <w:r>
      <w:rPr>
        <w:rFonts w:ascii="Arial" w:eastAsia="Arial" w:hAnsi="Arial" w:cs="Arial"/>
      </w:rPr>
      <w:pict w14:anchorId="12BEC684">
        <v:shape id="RubiconCorrCopy_2" o:spid="_x0000_s2066" type="#_x0000_t136" alt="[Correspondence.Watermark.Copy]" style="position:absolute;margin-left:0;margin-top:0;width:410.2pt;height:175.8pt;rotation:315;z-index:-251658230;visibility:hidden;mso-position-horizontal:center;mso-position-horizontal-relative:page;mso-position-vertical:center;mso-position-vertical-relative:page" o:allowincell="f" fillcolor="silver" stroked="f">
          <v:textpath style="font-family:&quot;Arial Black&quot;;font-size:80pt" string="KOPIE"/>
          <w10:wrap anchorx="page" anchory="page"/>
        </v:shape>
      </w:pict>
    </w:r>
    <w:r>
      <w:rPr>
        <w:rFonts w:ascii="Arial" w:eastAsia="Arial" w:hAnsi="Arial" w:cs="Arial"/>
      </w:rPr>
      <w:pict w14:anchorId="3BD274E5">
        <v:shape id="RubiconCorrArchive_2" o:spid="_x0000_s2065" type="#_x0000_t136" alt="[Correspondence.Watermark.Archive]" style="position:absolute;margin-left:0;margin-top:0;width:471.05pt;height:128.45pt;rotation:315;z-index:-251658229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ARCHIV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10A2" w14:textId="77777777" w:rsidR="007A24ED" w:rsidRDefault="00C8487D">
    <w:pPr>
      <w:pStyle w:val="T1z2"/>
    </w:pPr>
    <w:r>
      <w:rPr>
        <w:rFonts w:ascii="Arial" w:eastAsia="Arial" w:hAnsi="Arial" w:cs="Arial"/>
        <w:noProof/>
      </w:rPr>
      <w:pict w14:anchorId="13DB3ED9">
        <v:group id="RubiconCorrNoOriginal_1" o:spid="_x0000_s2060" editas="canvas" style="position:absolute;margin-left:0;margin-top:0;width:453.6pt;height:528.65pt;z-index:-251658228;mso-position-horizontal:center;mso-position-horizontal-relative:page;mso-position-vertical:center;mso-position-vertical-relative:page" coordorigin="2357,3087" coordsize="7200,839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ubiconCorrNoOriginal_2" o:spid="_x0000_s2064" type="#_x0000_t75" alt="[Correspondence.Watermark.NoOriginal]" style="position:absolute;left:2357;top:3087;width:7200;height:8391;visibility:hidden" o:preferrelative="f">
            <v:fill o:detectmouseclick="t"/>
            <v:path o:extrusionok="t" o:connecttype="none"/>
            <o:lock v:ext="edit" text="t"/>
          </v:shape>
          <v:group id="RubiconCorrNoOriginal_3" o:spid="_x0000_s2061" style="position:absolute;left:2507;top:5384;width:6899;height:3041;rotation:315;mso-position-horizontal:center;mso-position-horizontal-relative:page;mso-position-vertical:center;mso-position-vertical-relative:page" coordorigin="1606,6586" coordsize="8693,383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RubiconCorrNoOriginal_4" o:spid="_x0000_s2063" type="#_x0000_t136" alt="[Correspondence.Watermark.NoOriginal]" style="position:absolute;left:3761;top:6586;width:4383;height:2018;visibility:hidden;mso-position-horizontal:center;mso-position-horizontal-relative:page;mso-position-vertical-relative:page" o:allowincell="f" fillcolor="silver" stroked="f">
              <v:textpath style="font-family:&quot;Arial Black&quot;;font-size:60pt" string="KEIN"/>
            </v:shape>
            <v:shape id="RubiconCorrNoOriginal_5" o:spid="_x0000_s2062" type="#_x0000_t136" alt="[Correspondence.Watermark.NoOriginal]" style="position:absolute;left:1606;top:8412;width:8693;height:2006;visibility:hidden;mso-position-horizontal:center;mso-position-horizontal-relative:page;mso-position-vertical-relative:page" o:allowincell="f" fillcolor="silver" stroked="f">
              <v:textpath style="font-family:&quot;Arial Black&quot;;font-size:60pt" string="ORIGINAL"/>
              <o:lock v:ext="edit" aspectratio="t"/>
            </v:shape>
          </v:group>
          <w10:wrap anchorx="page" anchory="page"/>
        </v:group>
      </w:pict>
    </w:r>
    <w:r>
      <w:rPr>
        <w:rFonts w:ascii="Arial" w:eastAsia="Arial" w:hAnsi="Arial" w:cs="Arial"/>
        <w:noProof/>
      </w:rPr>
      <w:pict w14:anchorId="5D06D383">
        <v:shape id="RubiconCorrDraft_1" o:spid="_x0000_s2059" type="#_x0000_t136" alt="[Correspondence.Watermark.Draft]" style="position:absolute;margin-left:0;margin-top:0;width:478.55pt;height:130.5pt;rotation:315;z-index:-251658227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ENTWURF"/>
          <w10:wrap anchorx="page" anchory="page"/>
        </v:shape>
      </w:pict>
    </w:r>
    <w:r>
      <w:rPr>
        <w:rFonts w:ascii="Arial" w:eastAsia="Arial" w:hAnsi="Arial" w:cs="Arial"/>
        <w:noProof/>
      </w:rPr>
      <w:pict w14:anchorId="69ED29C5">
        <v:shape id="RubiconCorrCopy_1" o:spid="_x0000_s2058" type="#_x0000_t136" alt="[Correspondence.Watermark.Copy]" style="position:absolute;margin-left:0;margin-top:0;width:410.2pt;height:175.8pt;rotation:315;z-index:-251658226;visibility:hidden;mso-position-horizontal:center;mso-position-horizontal-relative:page;mso-position-vertical:center;mso-position-vertical-relative:page" o:allowincell="f" fillcolor="silver" stroked="f">
          <v:textpath style="font-family:&quot;Arial Black&quot;;font-size:80pt" string="KOPIE"/>
          <w10:wrap anchorx="page" anchory="page"/>
        </v:shape>
      </w:pict>
    </w:r>
    <w:r>
      <w:rPr>
        <w:rFonts w:ascii="Arial" w:eastAsia="Arial" w:hAnsi="Arial" w:cs="Arial"/>
        <w:noProof/>
      </w:rPr>
      <w:pict w14:anchorId="4A685AF5">
        <v:shape id="RubiconCorrArchive_1" o:spid="_x0000_s2057" type="#_x0000_t136" alt="[Correspondence.Watermark.Archive]" style="position:absolute;margin-left:0;margin-top:0;width:471.05pt;height:128.45pt;rotation:315;z-index:-251658225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ARCHIV"/>
          <w10:wrap anchorx="page" anchory="page"/>
        </v:shape>
      </w:pict>
    </w:r>
    <w:r w:rsidR="00D226AA">
      <w:rPr>
        <w:rFonts w:ascii="Arial" w:eastAsia="Arial" w:hAnsi="Arial" w:cs="Arial"/>
        <w:noProof/>
      </w:rPr>
      <mc:AlternateContent>
        <mc:Choice Requires="wps">
          <w:drawing>
            <wp:anchor distT="45720" distB="45720" distL="114300" distR="114300" simplePos="0" relativeHeight="251658247" behindDoc="0" locked="1" layoutInCell="1" allowOverlap="1" wp14:anchorId="20765487" wp14:editId="76958B9E">
              <wp:simplePos x="0" y="0"/>
              <wp:positionH relativeFrom="margin">
                <wp:posOffset>0</wp:posOffset>
              </wp:positionH>
              <wp:positionV relativeFrom="page">
                <wp:posOffset>431800</wp:posOffset>
              </wp:positionV>
              <wp:extent cx="441608" cy="262800"/>
              <wp:effectExtent l="0" t="0" r="13970" b="0"/>
              <wp:wrapNone/>
              <wp:docPr id="9" name="Textfeld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41608" cy="26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B2E569" w14:textId="34950306" w:rsidR="007A24ED" w:rsidRDefault="00D226AA">
                          <w:pPr>
                            <w:pStyle w:val="Text10"/>
                            <w:spacing w:after="260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 xml:space="preserve"> IF "</w:instrText>
                          </w:r>
                          <w:fldSimple w:instr=" DOCVARIABLE  &quot;VLM:Dokument.Klassifizierung.Dokument&quot;  \* MERGEFORMAT ">
                            <w:r w:rsidR="00C8487D" w:rsidRPr="00C8487D">
                              <w:rPr>
                                <w:rFonts w:ascii="Tahoma" w:hAnsi="Tahoma" w:cs="Tahoma"/>
                                <w:b/>
                              </w:rPr>
                              <w:instrText>﻿</w:instrText>
                            </w:r>
                          </w:fldSimple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>" &lt;&gt; "</w:instrText>
                          </w:r>
                          <w:r>
                            <w:rPr>
                              <w:rFonts w:ascii="Tahoma" w:eastAsia="Tahoma" w:hAnsi="Tahoma" w:cs="Tahoma"/>
                              <w:b/>
                            </w:rPr>
                            <w:instrText>﻿</w:instrTex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 xml:space="preserve">" </w:instrTex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 xml:space="preserve"> IF "</w:instrText>
                          </w:r>
                          <w:fldSimple w:instr=" DOCVARIABLE  &quot;VLM:Dokument.Klassifizierung.Beilagen&quot;  \* MERGEFORMAT ">
                            <w:r>
                              <w:rPr>
                                <w:b/>
                              </w:rPr>
                              <w:instrText>﻿</w:instrText>
                            </w:r>
                          </w:fldSimple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>" &lt;&gt; "</w:instrText>
                          </w:r>
                          <w:r>
                            <w:rPr>
                              <w:rFonts w:ascii="Tahoma" w:eastAsia="Tahoma" w:hAnsi="Tahoma" w:cs="Tahoma"/>
                              <w:b/>
                            </w:rPr>
                            <w:instrText>﻿</w:instrTex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>" "</w:instrText>
                          </w:r>
                          <w:fldSimple w:instr=" DOCVARIABLE  &quot;VLM:Dokument.Klassifizierung.Dokument&quot;  \* MERGEFORMAT ">
                            <w:r>
                              <w:rPr>
                                <w:b/>
                                <w:caps/>
                              </w:rPr>
                              <w:instrText>﻿</w:instrText>
                            </w:r>
                          </w:fldSimple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 xml:space="preserve">, Beilage(n): </w:instrText>
                          </w:r>
                          <w:fldSimple w:instr=" DOCVARIABLE  &quot;VLM:Dokument.Klassifizierung.Beilagen&quot;  \* MERGEFORMAT ">
                            <w:r>
                              <w:rPr>
                                <w:b/>
                                <w:caps/>
                              </w:rPr>
                              <w:instrText>﻿</w:instrText>
                            </w:r>
                          </w:fldSimple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>" "</w:instrText>
                          </w:r>
                          <w:fldSimple w:instr=" DOCVARIABLE  &quot;VLM:Dokument.Klassifizierung.Dokument&quot;  \* MERGEFORMAT ">
                            <w:r>
                              <w:rPr>
                                <w:b/>
                                <w:caps/>
                              </w:rPr>
                              <w:instrText>﻿</w:instrText>
                            </w:r>
                          </w:fldSimple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 xml:space="preserve">" </w:instrTex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aps/>
                            </w:rPr>
                            <w:instrText>﻿</w:instrTex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 xml:space="preserve"> </w:instrTex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 xml:space="preserve"> IF "</w:instrText>
                          </w:r>
                          <w:fldSimple w:instr=" DOCVARIABLE  &quot;VLM:Dokument.Klassifizierung.Beilagen&quot;  \* MERGEFORMAT ">
                            <w:r w:rsidR="00C8487D" w:rsidRPr="00C8487D">
                              <w:rPr>
                                <w:rFonts w:ascii="Tahoma" w:hAnsi="Tahoma" w:cs="Tahoma"/>
                                <w:b/>
                              </w:rPr>
                              <w:instrText>﻿</w:instrText>
                            </w:r>
                          </w:fldSimple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>" &lt;&gt; "</w:instrText>
                          </w:r>
                          <w:r>
                            <w:rPr>
                              <w:rFonts w:ascii="Tahoma" w:eastAsia="Tahoma" w:hAnsi="Tahoma" w:cs="Tahoma"/>
                              <w:b/>
                            </w:rPr>
                            <w:instrText>﻿</w:instrTex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 xml:space="preserve">" "Beilage(n): </w:instrText>
                          </w:r>
                          <w:fldSimple w:instr=" DOCVARIABLE  &quot;VLM:Dokument.Klassifizierung.Beilagen&quot;  \* MERGEFORMAT ">
                            <w:r>
                              <w:rPr>
                                <w:b/>
                                <w:caps/>
                              </w:rPr>
                              <w:instrText>﻿</w:instrText>
                            </w:r>
                          </w:fldSimple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 xml:space="preserve">" "" </w:instrText>
                          </w:r>
                          <w:r w:rsidR="00C8487D">
                            <w:rPr>
                              <w:rFonts w:ascii="Arial" w:eastAsia="Arial" w:hAnsi="Arial" w:cs="Arial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instrText xml:space="preserve"> </w:instrTex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65487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margin-left:0;margin-top:34pt;width:34.75pt;height:20.7pt;z-index:251658247;visibility:visible;mso-wrap-style:square;mso-width-percent:100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" filled="f" stroked="f">
              <o:lock v:ext="edit" aspectratio="t"/>
              <v:textbox style="mso-fit-shape-to-text:t" inset="0,0,0,0">
                <w:txbxContent>
                  <w:p w14:paraId="2BB2E569" w14:textId="34950306" w:rsidR="007A24ED" w:rsidRDefault="00D226AA">
                    <w:pPr>
                      <w:pStyle w:val="Text10"/>
                      <w:spacing w:after="260"/>
                      <w:jc w:val="right"/>
                      <w:rPr>
                        <w:b/>
                      </w:rPr>
                    </w:pPr>
                    <w:r>
                      <w:rPr>
                        <w:rFonts w:ascii="Arial" w:eastAsia="Arial" w:hAnsi="Arial" w:cs="Arial"/>
                        <w:b/>
                      </w:rPr>
                      <w:fldChar w:fldCharType="begin"/>
                    </w:r>
                    <w:r>
                      <w:rPr>
                        <w:rFonts w:ascii="Arial" w:eastAsia="Arial" w:hAnsi="Arial" w:cs="Arial"/>
                        <w:b/>
                      </w:rPr>
                      <w:instrText xml:space="preserve"> IF "</w:instrText>
                    </w:r>
                    <w:fldSimple w:instr=" DOCVARIABLE  &quot;VLM:Dokument.Klassifizierung.Dokument&quot;  \* MERGEFORMAT ">
                      <w:r w:rsidR="00C8487D" w:rsidRPr="00C8487D">
                        <w:rPr>
                          <w:rFonts w:ascii="Tahoma" w:hAnsi="Tahoma" w:cs="Tahoma"/>
                          <w:b/>
                        </w:rPr>
                        <w:instrText>﻿</w:instrText>
                      </w:r>
                    </w:fldSimple>
                    <w:r>
                      <w:rPr>
                        <w:rFonts w:ascii="Arial" w:eastAsia="Arial" w:hAnsi="Arial" w:cs="Arial"/>
                        <w:b/>
                      </w:rPr>
                      <w:instrText>" &lt;&gt; "</w:instrText>
                    </w:r>
                    <w:r>
                      <w:rPr>
                        <w:rFonts w:ascii="Tahoma" w:eastAsia="Tahoma" w:hAnsi="Tahoma" w:cs="Tahoma"/>
                        <w:b/>
                      </w:rPr>
                      <w:instrText>﻿</w:instrText>
                    </w:r>
                    <w:r>
                      <w:rPr>
                        <w:rFonts w:ascii="Arial" w:eastAsia="Arial" w:hAnsi="Arial" w:cs="Arial"/>
                        <w:b/>
                      </w:rPr>
                      <w:instrText xml:space="preserve">" </w:instrText>
                    </w:r>
                    <w:r>
                      <w:rPr>
                        <w:rFonts w:ascii="Arial" w:eastAsia="Arial" w:hAnsi="Arial" w:cs="Arial"/>
                        <w:b/>
                      </w:rPr>
                      <w:fldChar w:fldCharType="begin"/>
                    </w:r>
                    <w:r>
                      <w:rPr>
                        <w:rFonts w:ascii="Arial" w:eastAsia="Arial" w:hAnsi="Arial" w:cs="Arial"/>
                        <w:b/>
                      </w:rPr>
                      <w:instrText xml:space="preserve"> IF "</w:instrText>
                    </w:r>
                    <w:fldSimple w:instr=" DOCVARIABLE  &quot;VLM:Dokument.Klassifizierung.Beilagen&quot;  \* MERGEFORMAT ">
                      <w:r>
                        <w:rPr>
                          <w:b/>
                        </w:rPr>
                        <w:instrText>﻿</w:instrText>
                      </w:r>
                    </w:fldSimple>
                    <w:r>
                      <w:rPr>
                        <w:rFonts w:ascii="Arial" w:eastAsia="Arial" w:hAnsi="Arial" w:cs="Arial"/>
                        <w:b/>
                      </w:rPr>
                      <w:instrText>" &lt;&gt; "</w:instrText>
                    </w:r>
                    <w:r>
                      <w:rPr>
                        <w:rFonts w:ascii="Tahoma" w:eastAsia="Tahoma" w:hAnsi="Tahoma" w:cs="Tahoma"/>
                        <w:b/>
                      </w:rPr>
                      <w:instrText>﻿</w:instrText>
                    </w:r>
                    <w:r>
                      <w:rPr>
                        <w:rFonts w:ascii="Arial" w:eastAsia="Arial" w:hAnsi="Arial" w:cs="Arial"/>
                        <w:b/>
                      </w:rPr>
                      <w:instrText>" "</w:instrText>
                    </w:r>
                    <w:fldSimple w:instr=" DOCVARIABLE  &quot;VLM:Dokument.Klassifizierung.Dokument&quot;  \* MERGEFORMAT ">
                      <w:r>
                        <w:rPr>
                          <w:b/>
                          <w:caps/>
                        </w:rPr>
                        <w:instrText>﻿</w:instrText>
                      </w:r>
                    </w:fldSimple>
                    <w:r>
                      <w:rPr>
                        <w:rFonts w:ascii="Arial" w:eastAsia="Arial" w:hAnsi="Arial" w:cs="Arial"/>
                        <w:b/>
                      </w:rPr>
                      <w:instrText xml:space="preserve">, Beilage(n): </w:instrText>
                    </w:r>
                    <w:fldSimple w:instr=" DOCVARIABLE  &quot;VLM:Dokument.Klassifizierung.Beilagen&quot;  \* MERGEFORMAT ">
                      <w:r>
                        <w:rPr>
                          <w:b/>
                          <w:caps/>
                        </w:rPr>
                        <w:instrText>﻿</w:instrText>
                      </w:r>
                    </w:fldSimple>
                    <w:r>
                      <w:rPr>
                        <w:rFonts w:ascii="Arial" w:eastAsia="Arial" w:hAnsi="Arial" w:cs="Arial"/>
                        <w:b/>
                      </w:rPr>
                      <w:instrText>" "</w:instrText>
                    </w:r>
                    <w:fldSimple w:instr=" DOCVARIABLE  &quot;VLM:Dokument.Klassifizierung.Dokument&quot;  \* MERGEFORMAT ">
                      <w:r>
                        <w:rPr>
                          <w:b/>
                          <w:caps/>
                        </w:rPr>
                        <w:instrText>﻿</w:instrText>
                      </w:r>
                    </w:fldSimple>
                    <w:r>
                      <w:rPr>
                        <w:rFonts w:ascii="Arial" w:eastAsia="Arial" w:hAnsi="Arial" w:cs="Arial"/>
                        <w:b/>
                      </w:rPr>
                      <w:instrText xml:space="preserve">" </w:instrText>
                    </w:r>
                    <w:r>
                      <w:rPr>
                        <w:rFonts w:ascii="Arial" w:eastAsia="Arial" w:hAnsi="Arial" w:cs="Arial"/>
                        <w:b/>
                      </w:rP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  <w:caps/>
                      </w:rPr>
                      <w:instrText>﻿</w:instrText>
                    </w:r>
                    <w:r>
                      <w:rPr>
                        <w:rFonts w:ascii="Arial" w:eastAsia="Arial" w:hAnsi="Arial" w:cs="Arial"/>
                        <w:b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</w:rPr>
                      <w:instrText xml:space="preserve"> </w:instrText>
                    </w:r>
                    <w:r>
                      <w:rPr>
                        <w:rFonts w:ascii="Arial" w:eastAsia="Arial" w:hAnsi="Arial" w:cs="Arial"/>
                        <w:b/>
                      </w:rPr>
                      <w:fldChar w:fldCharType="begin"/>
                    </w:r>
                    <w:r>
                      <w:rPr>
                        <w:rFonts w:ascii="Arial" w:eastAsia="Arial" w:hAnsi="Arial" w:cs="Arial"/>
                        <w:b/>
                      </w:rPr>
                      <w:instrText xml:space="preserve"> IF "</w:instrText>
                    </w:r>
                    <w:fldSimple w:instr=" DOCVARIABLE  &quot;VLM:Dokument.Klassifizierung.Beilagen&quot;  \* MERGEFORMAT ">
                      <w:r w:rsidR="00C8487D" w:rsidRPr="00C8487D">
                        <w:rPr>
                          <w:rFonts w:ascii="Tahoma" w:hAnsi="Tahoma" w:cs="Tahoma"/>
                          <w:b/>
                        </w:rPr>
                        <w:instrText>﻿</w:instrText>
                      </w:r>
                    </w:fldSimple>
                    <w:r>
                      <w:rPr>
                        <w:rFonts w:ascii="Arial" w:eastAsia="Arial" w:hAnsi="Arial" w:cs="Arial"/>
                        <w:b/>
                      </w:rPr>
                      <w:instrText>" &lt;&gt; "</w:instrText>
                    </w:r>
                    <w:r>
                      <w:rPr>
                        <w:rFonts w:ascii="Tahoma" w:eastAsia="Tahoma" w:hAnsi="Tahoma" w:cs="Tahoma"/>
                        <w:b/>
                      </w:rPr>
                      <w:instrText>﻿</w:instrText>
                    </w:r>
                    <w:r>
                      <w:rPr>
                        <w:rFonts w:ascii="Arial" w:eastAsia="Arial" w:hAnsi="Arial" w:cs="Arial"/>
                        <w:b/>
                      </w:rPr>
                      <w:instrText xml:space="preserve">" "Beilage(n): </w:instrText>
                    </w:r>
                    <w:fldSimple w:instr=" DOCVARIABLE  &quot;VLM:Dokument.Klassifizierung.Beilagen&quot;  \* MERGEFORMAT ">
                      <w:r>
                        <w:rPr>
                          <w:b/>
                          <w:caps/>
                        </w:rPr>
                        <w:instrText>﻿</w:instrText>
                      </w:r>
                    </w:fldSimple>
                    <w:r>
                      <w:rPr>
                        <w:rFonts w:ascii="Arial" w:eastAsia="Arial" w:hAnsi="Arial" w:cs="Arial"/>
                        <w:b/>
                      </w:rPr>
                      <w:instrText xml:space="preserve">" "" </w:instrText>
                    </w:r>
                    <w:r w:rsidR="00C8487D">
                      <w:rPr>
                        <w:rFonts w:ascii="Arial" w:eastAsia="Arial" w:hAnsi="Arial" w:cs="Arial"/>
                        <w:b/>
                      </w:rP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</w:rPr>
                      <w:instrText xml:space="preserve"> </w:instrText>
                    </w:r>
                    <w:r>
                      <w:rPr>
                        <w:rFonts w:ascii="Arial" w:eastAsia="Arial" w:hAnsi="Arial" w:cs="Arial"/>
                        <w:b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19A713AF" w14:textId="77777777" w:rsidR="007A24ED" w:rsidRDefault="007A24ED">
    <w:pPr>
      <w:spacing w:after="0" w:line="14" w:lineRule="exac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78800" w14:textId="77777777" w:rsidR="007A24ED" w:rsidRDefault="00C8487D">
    <w:pPr>
      <w:pStyle w:val="Text1-Zeilenabstand07pt"/>
    </w:pPr>
    <w:r>
      <w:rPr>
        <w:rFonts w:ascii="Arial" w:eastAsia="Arial" w:hAnsi="Arial" w:cs="Arial"/>
        <w:noProof/>
      </w:rPr>
      <w:pict w14:anchorId="621A1EAA">
        <v:group id="RubiconCorrNoOriginal_11" o:spid="_x0000_s2052" editas="canvas" style="position:absolute;margin-left:0;margin-top:0;width:453.6pt;height:528.65pt;z-index:-251658224;mso-position-horizontal:center;mso-position-horizontal-relative:page;mso-position-vertical:center;mso-position-vertical-relative:page" coordorigin="2357,3087" coordsize="7200,839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ubiconCorrNoOriginal_12" o:spid="_x0000_s2056" type="#_x0000_t75" alt="[Correspondence.Watermark.NoOriginal]" style="position:absolute;left:2357;top:3087;width:7200;height:8391;visibility:hidden" o:preferrelative="f">
            <v:fill o:detectmouseclick="t"/>
            <v:path o:extrusionok="t" o:connecttype="none"/>
            <o:lock v:ext="edit" text="t"/>
          </v:shape>
          <v:group id="RubiconCorrNoOriginal_13" o:spid="_x0000_s2053" style="position:absolute;left:2507;top:5384;width:6899;height:3041;rotation:315;mso-position-horizontal:center;mso-position-horizontal-relative:page;mso-position-vertical:center;mso-position-vertical-relative:page" coordorigin="1606,6586" coordsize="8693,383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RubiconCorrNoOriginal_14" o:spid="_x0000_s2055" type="#_x0000_t136" alt="[Correspondence.Watermark.NoOriginal]" style="position:absolute;left:3761;top:6586;width:4383;height:2018;visibility:hidden;mso-position-horizontal:center;mso-position-horizontal-relative:page;mso-position-vertical-relative:page" o:allowincell="f" fillcolor="silver" stroked="f">
              <v:textpath style="font-family:&quot;Arial Black&quot;;font-size:60pt" string="KEIN"/>
            </v:shape>
            <v:shape id="RubiconCorrNoOriginal_15" o:spid="_x0000_s2054" type="#_x0000_t136" alt="[Correspondence.Watermark.NoOriginal]" style="position:absolute;left:1606;top:8412;width:8693;height:2006;visibility:hidden;mso-position-horizontal:center;mso-position-horizontal-relative:page;mso-position-vertical-relative:page" o:allowincell="f" fillcolor="silver" stroked="f">
              <v:textpath style="font-family:&quot;Arial Black&quot;;font-size:60pt" string="ORIGINAL"/>
              <o:lock v:ext="edit" aspectratio="t"/>
            </v:shape>
          </v:group>
          <w10:wrap anchorx="page" anchory="page"/>
        </v:group>
      </w:pict>
    </w:r>
    <w:r>
      <w:rPr>
        <w:rFonts w:ascii="Arial" w:eastAsia="Arial" w:hAnsi="Arial" w:cs="Arial"/>
        <w:noProof/>
      </w:rPr>
      <w:pict w14:anchorId="1F1739C0">
        <v:shape id="RubiconCorrDraft_3" o:spid="_x0000_s2051" type="#_x0000_t136" alt="[Correspondence.Watermark.Draft]" style="position:absolute;margin-left:0;margin-top:0;width:478.55pt;height:130.5pt;rotation:315;z-index:-251658223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ENTWURF"/>
          <w10:wrap anchorx="page" anchory="page"/>
        </v:shape>
      </w:pict>
    </w:r>
    <w:r>
      <w:rPr>
        <w:rFonts w:ascii="Arial" w:eastAsia="Arial" w:hAnsi="Arial" w:cs="Arial"/>
        <w:noProof/>
      </w:rPr>
      <w:pict w14:anchorId="590F33FE">
        <v:shape id="RubiconCorrCopy_3" o:spid="_x0000_s2050" type="#_x0000_t136" alt="[Correspondence.Watermark.Copy]" style="position:absolute;margin-left:0;margin-top:0;width:410.2pt;height:175.8pt;rotation:315;z-index:-251658222;visibility:hidden;mso-position-horizontal:center;mso-position-horizontal-relative:page;mso-position-vertical:center;mso-position-vertical-relative:page" o:allowincell="f" fillcolor="silver" stroked="f">
          <v:textpath style="font-family:&quot;Arial Black&quot;;font-size:80pt" string="KOPIE"/>
          <w10:wrap anchorx="page" anchory="page"/>
        </v:shape>
      </w:pict>
    </w:r>
    <w:r>
      <w:rPr>
        <w:rFonts w:ascii="Arial" w:eastAsia="Arial" w:hAnsi="Arial" w:cs="Arial"/>
        <w:noProof/>
      </w:rPr>
      <w:pict w14:anchorId="374A8EC9">
        <v:shape id="RubiconCorrArchive_3" o:spid="_x0000_s2049" type="#_x0000_t136" alt="[Correspondence.Watermark.Archive]" style="position:absolute;margin-left:0;margin-top:0;width:471.05pt;height:128.45pt;rotation:315;z-index:-251658221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ARCHIV"/>
          <w10:wrap anchorx="page" anchory="page"/>
        </v:shape>
      </w:pict>
    </w:r>
    <w:r w:rsidR="00D226AA">
      <w:rPr>
        <w:rFonts w:ascii="Arial" w:eastAsia="Arial" w:hAnsi="Arial" w:cs="Arial"/>
        <w:noProof/>
      </w:rPr>
      <mc:AlternateContent>
        <mc:Choice Requires="wps">
          <w:drawing>
            <wp:anchor distT="45720" distB="45720" distL="114300" distR="114300" simplePos="0" relativeHeight="251658244" behindDoc="0" locked="1" layoutInCell="1" allowOverlap="1" wp14:anchorId="425483FE" wp14:editId="3F589259">
              <wp:simplePos x="0" y="0"/>
              <wp:positionH relativeFrom="leftMargin">
                <wp:posOffset>3776345</wp:posOffset>
              </wp:positionH>
              <wp:positionV relativeFrom="page">
                <wp:posOffset>419100</wp:posOffset>
              </wp:positionV>
              <wp:extent cx="2519680" cy="1184275"/>
              <wp:effectExtent l="0" t="0" r="13970" b="0"/>
              <wp:wrapNone/>
              <wp:docPr id="217" name="Textfeld 217" descr="[Correspondence.PrePrinted]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9680" cy="1184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E67DFD" w14:textId="77777777" w:rsidR="007A24ED" w:rsidRDefault="00D226AA">
                          <w:pPr>
                            <w:pStyle w:val="Text75-Abstandnach7Pt"/>
                            <w:suppressAutoHyphens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Dipartimento federale dell’interno DFI</w:t>
                          </w:r>
                        </w:p>
                        <w:p w14:paraId="3E7C355E" w14:textId="77777777" w:rsidR="007A24ED" w:rsidRDefault="00D226AA">
                          <w:pPr>
                            <w:pStyle w:val="Text75"/>
                            <w:suppressAutoHyphens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Ufficio federale delle assicurazioni sociali UFAS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5483FE" id="_x0000_t202" coordsize="21600,21600" o:spt="202" path="m,l,21600r21600,l21600,xe">
              <v:stroke joinstyle="miter"/>
              <v:path gradientshapeok="t" o:connecttype="rect"/>
            </v:shapetype>
            <v:shape id="Textfeld 217" o:spid="_x0000_s1027" type="#_x0000_t202" alt="[Correspondence.PrePrinted]" style="position:absolute;margin-left:297.35pt;margin-top:33pt;width:198.4pt;height:93.2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" filled="f" stroked="f">
              <v:textbox inset="0,0,0,0">
                <w:txbxContent>
                  <w:p w14:paraId="6DE67DFD" w14:textId="77777777" w:rsidR="007A24ED" w:rsidRDefault="00D226AA">
                    <w:pPr>
                      <w:pStyle w:val="Text75-Abstandnach7Pt"/>
                      <w:suppressAutoHyphens/>
                    </w:pPr>
                    <w:r>
                      <w:rPr>
                        <w:rFonts w:ascii="Arial" w:eastAsia="Arial" w:hAnsi="Arial" w:cs="Arial"/>
                      </w:rPr>
                      <w:t>Dipartimento federale dell’interno DFI</w:t>
                    </w:r>
                  </w:p>
                  <w:p w14:paraId="3E7C355E" w14:textId="77777777" w:rsidR="007A24ED" w:rsidRDefault="00D226AA">
                    <w:pPr>
                      <w:pStyle w:val="Text75"/>
                      <w:suppressAutoHyphens/>
                      <w:rPr>
                        <w:b/>
                      </w:rPr>
                    </w:pPr>
                    <w:r>
                      <w:rPr>
                        <w:b/>
                      </w:rPr>
                      <w:t>Ufficio federale delle assicurazioni sociali UFAS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226AA">
      <w:rPr>
        <w:rFonts w:ascii="Arial" w:eastAsia="Arial" w:hAnsi="Arial" w:cs="Arial"/>
        <w:noProof/>
      </w:rPr>
      <mc:AlternateContent>
        <mc:Choice Requires="wps">
          <w:drawing>
            <wp:anchor distT="0" distB="0" distL="114300" distR="114300" simplePos="0" relativeHeight="251658245" behindDoc="0" locked="1" layoutInCell="1" allowOverlap="1" wp14:anchorId="43F32976" wp14:editId="628A787E">
              <wp:simplePos x="0" y="0"/>
              <wp:positionH relativeFrom="rightMargin">
                <wp:posOffset>100330</wp:posOffset>
              </wp:positionH>
              <wp:positionV relativeFrom="page">
                <wp:posOffset>0</wp:posOffset>
              </wp:positionV>
              <wp:extent cx="0" cy="1591200"/>
              <wp:effectExtent l="19050" t="0" r="19050" b="9525"/>
              <wp:wrapTopAndBottom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159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44C0CB" w14:textId="77777777" w:rsidR="007A24ED" w:rsidRDefault="007A24ED">
                          <w:pPr>
                            <w:spacing w:after="0" w:line="14" w:lineRule="exact"/>
                            <w:ind w:left="-57"/>
                            <w:rPr>
                              <w:sz w:val="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F32976" id="Textfeld 2" o:spid="_x0000_s1028" type="#_x0000_t202" style="position:absolute;margin-left:7.9pt;margin-top:0;width:0;height:125.3pt;z-index:251658245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" filled="f" stroked="f" strokeweight=".5pt">
              <v:textbox inset="0,0,0,0">
                <w:txbxContent>
                  <w:p w14:paraId="3F44C0CB" w14:textId="77777777" w:rsidR="007A24ED" w:rsidRDefault="007A24ED">
                    <w:pPr>
                      <w:spacing w:after="0" w:line="14" w:lineRule="exact"/>
                      <w:ind w:left="-57"/>
                      <w:rPr>
                        <w:sz w:val="2"/>
                      </w:rPr>
                    </w:pPr>
                  </w:p>
                </w:txbxContent>
              </v:textbox>
              <w10:wrap type="topAndBottom" anchorx="margin" anchory="page"/>
              <w10:anchorlock/>
            </v:shape>
          </w:pict>
        </mc:Fallback>
      </mc:AlternateContent>
    </w:r>
    <w:r w:rsidR="00D226AA">
      <w:rPr>
        <w:rFonts w:ascii="Arial" w:eastAsia="Arial" w:hAnsi="Arial" w:cs="Arial"/>
        <w:noProof/>
      </w:rPr>
      <w:drawing>
        <wp:anchor distT="0" distB="0" distL="114300" distR="114300" simplePos="0" relativeHeight="251658246" behindDoc="1" locked="1" layoutInCell="1" allowOverlap="1" wp14:anchorId="753D77CD" wp14:editId="5229E13E">
          <wp:simplePos x="0" y="0"/>
          <wp:positionH relativeFrom="page">
            <wp:posOffset>702310</wp:posOffset>
          </wp:positionH>
          <wp:positionV relativeFrom="page">
            <wp:posOffset>431800</wp:posOffset>
          </wp:positionV>
          <wp:extent cx="1987200" cy="525600"/>
          <wp:effectExtent l="0" t="0" r="0" b="8255"/>
          <wp:wrapNone/>
          <wp:docPr id="4" name="Grafik 4" descr="Logo Bundesverwaltung [Correspondence.PrePrinted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E_CMYK_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7200" cy="525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13242"/>
    <w:multiLevelType w:val="multilevel"/>
    <w:tmpl w:val="CEDAFC82"/>
    <w:lvl w:ilvl="0">
      <w:start w:val="1"/>
      <w:numFmt w:val="lowerLetter"/>
      <w:pStyle w:val="U3"/>
      <w:lvlText w:val="%1)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2421F90"/>
    <w:multiLevelType w:val="hybridMultilevel"/>
    <w:tmpl w:val="F7A2C3F8"/>
    <w:lvl w:ilvl="0" w:tplc="A1FA70BA">
      <w:start w:val="1"/>
      <w:numFmt w:val="bullet"/>
      <w:pStyle w:val="Aufzhlung-Pfeil"/>
      <w:lvlText w:val=""/>
      <w:lvlJc w:val="left"/>
      <w:pPr>
        <w:ind w:left="1259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133C0EEB"/>
    <w:multiLevelType w:val="multilevel"/>
    <w:tmpl w:val="B4B652E2"/>
    <w:styleLink w:val="Bindestrich"/>
    <w:lvl w:ilvl="0">
      <w:start w:val="1"/>
      <w:numFmt w:val="bullet"/>
      <w:pStyle w:val="Aufzhlungszeichen3"/>
      <w:lvlText w:val="-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3" w15:restartNumberingAfterBreak="0">
    <w:nsid w:val="1A0C00A2"/>
    <w:multiLevelType w:val="hybridMultilevel"/>
    <w:tmpl w:val="E4DE93CC"/>
    <w:lvl w:ilvl="0" w:tplc="3AF65B98">
      <w:start w:val="1"/>
      <w:numFmt w:val="decimal"/>
      <w:pStyle w:val="Liste3"/>
      <w:lvlText w:val="%1."/>
      <w:lvlJc w:val="left"/>
      <w:pPr>
        <w:ind w:left="1286" w:hanging="360"/>
      </w:pPr>
    </w:lvl>
    <w:lvl w:ilvl="1" w:tplc="08070019" w:tentative="1">
      <w:start w:val="1"/>
      <w:numFmt w:val="lowerLetter"/>
      <w:lvlText w:val="%2."/>
      <w:lvlJc w:val="left"/>
      <w:pPr>
        <w:ind w:left="2006" w:hanging="360"/>
      </w:pPr>
    </w:lvl>
    <w:lvl w:ilvl="2" w:tplc="0807001B" w:tentative="1">
      <w:start w:val="1"/>
      <w:numFmt w:val="lowerRoman"/>
      <w:lvlText w:val="%3."/>
      <w:lvlJc w:val="right"/>
      <w:pPr>
        <w:ind w:left="2726" w:hanging="180"/>
      </w:pPr>
    </w:lvl>
    <w:lvl w:ilvl="3" w:tplc="0807000F" w:tentative="1">
      <w:start w:val="1"/>
      <w:numFmt w:val="decimal"/>
      <w:lvlText w:val="%4."/>
      <w:lvlJc w:val="left"/>
      <w:pPr>
        <w:ind w:left="3446" w:hanging="360"/>
      </w:pPr>
    </w:lvl>
    <w:lvl w:ilvl="4" w:tplc="08070019" w:tentative="1">
      <w:start w:val="1"/>
      <w:numFmt w:val="lowerLetter"/>
      <w:lvlText w:val="%5."/>
      <w:lvlJc w:val="left"/>
      <w:pPr>
        <w:ind w:left="4166" w:hanging="360"/>
      </w:pPr>
    </w:lvl>
    <w:lvl w:ilvl="5" w:tplc="0807001B" w:tentative="1">
      <w:start w:val="1"/>
      <w:numFmt w:val="lowerRoman"/>
      <w:lvlText w:val="%6."/>
      <w:lvlJc w:val="right"/>
      <w:pPr>
        <w:ind w:left="4886" w:hanging="180"/>
      </w:pPr>
    </w:lvl>
    <w:lvl w:ilvl="6" w:tplc="0807000F" w:tentative="1">
      <w:start w:val="1"/>
      <w:numFmt w:val="decimal"/>
      <w:lvlText w:val="%7."/>
      <w:lvlJc w:val="left"/>
      <w:pPr>
        <w:ind w:left="5606" w:hanging="360"/>
      </w:pPr>
    </w:lvl>
    <w:lvl w:ilvl="7" w:tplc="08070019" w:tentative="1">
      <w:start w:val="1"/>
      <w:numFmt w:val="lowerLetter"/>
      <w:lvlText w:val="%8."/>
      <w:lvlJc w:val="left"/>
      <w:pPr>
        <w:ind w:left="6326" w:hanging="360"/>
      </w:pPr>
    </w:lvl>
    <w:lvl w:ilvl="8" w:tplc="0807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4" w15:restartNumberingAfterBreak="0">
    <w:nsid w:val="1DBB3E45"/>
    <w:multiLevelType w:val="multilevel"/>
    <w:tmpl w:val="301A9A22"/>
    <w:styleLink w:val="Strich"/>
    <w:lvl w:ilvl="0">
      <w:start w:val="1"/>
      <w:numFmt w:val="bullet"/>
      <w:pStyle w:val="Aufzhlungszeichen"/>
      <w:lvlText w:val=""/>
      <w:lvlJc w:val="left"/>
      <w:pPr>
        <w:ind w:left="198" w:hanging="198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96" w:hanging="198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594" w:hanging="198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792" w:hanging="198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990" w:hanging="198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188" w:hanging="198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386" w:hanging="198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1584" w:hanging="198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1782" w:hanging="198"/>
      </w:pPr>
      <w:rPr>
        <w:rFonts w:ascii="Symbol" w:hAnsi="Symbol" w:hint="default"/>
        <w:color w:val="auto"/>
      </w:rPr>
    </w:lvl>
  </w:abstractNum>
  <w:abstractNum w:abstractNumId="5" w15:restartNumberingAfterBreak="0">
    <w:nsid w:val="1F9665B5"/>
    <w:multiLevelType w:val="multilevel"/>
    <w:tmpl w:val="8ABE2948"/>
    <w:styleLink w:val="nummerierteListe"/>
    <w:lvl w:ilvl="0">
      <w:start w:val="1"/>
      <w:numFmt w:val="decimal"/>
      <w:pStyle w:val="List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firstLine="0"/>
      </w:pPr>
      <w:rPr>
        <w:rFonts w:hint="default"/>
      </w:rPr>
    </w:lvl>
  </w:abstractNum>
  <w:abstractNum w:abstractNumId="6" w15:restartNumberingAfterBreak="0">
    <w:nsid w:val="216379A2"/>
    <w:multiLevelType w:val="multilevel"/>
    <w:tmpl w:val="C84EFBF0"/>
    <w:styleLink w:val="NummerierteListemitAufzhlung"/>
    <w:lvl w:ilvl="0">
      <w:start w:val="1"/>
      <w:numFmt w:val="decimal"/>
      <w:pStyle w:val="Liste2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113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19" w:hanging="285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703" w:hanging="285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987" w:hanging="286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268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552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2835" w:hanging="283"/>
      </w:pPr>
      <w:rPr>
        <w:rFonts w:ascii="Arial" w:hAnsi="Arial" w:hint="default"/>
        <w:color w:val="auto"/>
      </w:rPr>
    </w:lvl>
  </w:abstractNum>
  <w:abstractNum w:abstractNumId="7" w15:restartNumberingAfterBreak="0">
    <w:nsid w:val="244826B7"/>
    <w:multiLevelType w:val="hybridMultilevel"/>
    <w:tmpl w:val="555641F6"/>
    <w:lvl w:ilvl="0" w:tplc="03A673CC">
      <w:start w:val="1"/>
      <w:numFmt w:val="decimal"/>
      <w:pStyle w:val="NummerierteListe-Abstandnach10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F4B41"/>
    <w:multiLevelType w:val="multilevel"/>
    <w:tmpl w:val="5790A794"/>
    <w:styleLink w:val="Punkt"/>
    <w:lvl w:ilvl="0">
      <w:start w:val="1"/>
      <w:numFmt w:val="bullet"/>
      <w:pStyle w:val="Aufzhlungszeichen2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9" w15:restartNumberingAfterBreak="0">
    <w:nsid w:val="2CFD278F"/>
    <w:multiLevelType w:val="hybridMultilevel"/>
    <w:tmpl w:val="B54CD358"/>
    <w:lvl w:ilvl="0" w:tplc="4F1A1DDA">
      <w:start w:val="1"/>
      <w:numFmt w:val="bullet"/>
      <w:pStyle w:val="Aufzhlung-Stric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67284"/>
    <w:multiLevelType w:val="hybridMultilevel"/>
    <w:tmpl w:val="EEA278D4"/>
    <w:lvl w:ilvl="0" w:tplc="A5509194">
      <w:numFmt w:val="bullet"/>
      <w:pStyle w:val="Aufzhlung-BindestrichEinrckung03cm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C42B55"/>
    <w:multiLevelType w:val="hybridMultilevel"/>
    <w:tmpl w:val="DD36DECC"/>
    <w:lvl w:ilvl="0" w:tplc="4A921F90">
      <w:start w:val="1"/>
      <w:numFmt w:val="decimal"/>
      <w:pStyle w:val="NummerierteListe-Abstandnach12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47CEA"/>
    <w:multiLevelType w:val="multilevel"/>
    <w:tmpl w:val="6F14E9DC"/>
    <w:styleLink w:val="nummerierteberschriften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3" w15:restartNumberingAfterBreak="0">
    <w:nsid w:val="434F65DD"/>
    <w:multiLevelType w:val="hybridMultilevel"/>
    <w:tmpl w:val="15A81A80"/>
    <w:lvl w:ilvl="0" w:tplc="7144B598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039D5"/>
    <w:multiLevelType w:val="hybridMultilevel"/>
    <w:tmpl w:val="33C44AF8"/>
    <w:lvl w:ilvl="0" w:tplc="A42CB9EE">
      <w:start w:val="1"/>
      <w:numFmt w:val="bullet"/>
      <w:pStyle w:val="Aufzhlung7-Pfeil"/>
      <w:lvlText w:val=""/>
      <w:lvlJc w:val="left"/>
      <w:pPr>
        <w:ind w:left="72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14701"/>
    <w:multiLevelType w:val="multilevel"/>
    <w:tmpl w:val="87C2BA84"/>
    <w:styleLink w:val="alphabetischeNummerierung"/>
    <w:lvl w:ilvl="0">
      <w:start w:val="1"/>
      <w:numFmt w:val="lowerLetter"/>
      <w:pStyle w:val="Aufzhlungszeichen4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851" w:firstLine="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2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18" w:firstLine="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abstractNum w:abstractNumId="16" w15:restartNumberingAfterBreak="0">
    <w:nsid w:val="4CCE4B19"/>
    <w:multiLevelType w:val="multilevel"/>
    <w:tmpl w:val="CE7C058E"/>
    <w:styleLink w:val="Formatvorlage2"/>
    <w:lvl w:ilvl="0">
      <w:start w:val="1"/>
      <w:numFmt w:val="lowerLetter"/>
      <w:lvlText w:val="%1)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53F06D0C"/>
    <w:multiLevelType w:val="hybridMultilevel"/>
    <w:tmpl w:val="84CC13E6"/>
    <w:lvl w:ilvl="0" w:tplc="97481FAE">
      <w:start w:val="1"/>
      <w:numFmt w:val="decimal"/>
      <w:pStyle w:val="NummerierteListe0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975F22"/>
    <w:multiLevelType w:val="multilevel"/>
    <w:tmpl w:val="A7FC0BEA"/>
    <w:styleLink w:val="Formatvorlage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FC258E3"/>
    <w:multiLevelType w:val="hybridMultilevel"/>
    <w:tmpl w:val="DE7CEDCA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61183A"/>
    <w:multiLevelType w:val="multilevel"/>
    <w:tmpl w:val="62EECE3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9FB6340"/>
    <w:multiLevelType w:val="hybridMultilevel"/>
    <w:tmpl w:val="1F02D2DE"/>
    <w:lvl w:ilvl="0" w:tplc="DAB029FC">
      <w:start w:val="1"/>
      <w:numFmt w:val="bullet"/>
      <w:pStyle w:val="Aufzhlung8-Pfeil"/>
      <w:lvlText w:val=""/>
      <w:lvlJc w:val="left"/>
      <w:pPr>
        <w:ind w:left="36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765A90"/>
    <w:multiLevelType w:val="multilevel"/>
    <w:tmpl w:val="4A88C2F0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U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2"/>
  </w:num>
  <w:num w:numId="3">
    <w:abstractNumId w:val="5"/>
  </w:num>
  <w:num w:numId="4">
    <w:abstractNumId w:val="6"/>
  </w:num>
  <w:num w:numId="5">
    <w:abstractNumId w:val="12"/>
  </w:num>
  <w:num w:numId="6">
    <w:abstractNumId w:val="8"/>
  </w:num>
  <w:num w:numId="7">
    <w:abstractNumId w:val="4"/>
  </w:num>
  <w:num w:numId="8">
    <w:abstractNumId w:val="10"/>
  </w:num>
  <w:num w:numId="9">
    <w:abstractNumId w:val="1"/>
  </w:num>
  <w:num w:numId="10">
    <w:abstractNumId w:val="9"/>
  </w:num>
  <w:num w:numId="11">
    <w:abstractNumId w:val="21"/>
  </w:num>
  <w:num w:numId="12">
    <w:abstractNumId w:val="14"/>
  </w:num>
  <w:num w:numId="13">
    <w:abstractNumId w:val="8"/>
  </w:num>
  <w:num w:numId="14">
    <w:abstractNumId w:val="2"/>
  </w:num>
  <w:num w:numId="15">
    <w:abstractNumId w:val="15"/>
  </w:num>
  <w:num w:numId="16">
    <w:abstractNumId w:val="4"/>
  </w:num>
  <w:num w:numId="17">
    <w:abstractNumId w:val="5"/>
  </w:num>
  <w:num w:numId="18">
    <w:abstractNumId w:val="6"/>
  </w:num>
  <w:num w:numId="19">
    <w:abstractNumId w:val="3"/>
  </w:num>
  <w:num w:numId="20">
    <w:abstractNumId w:val="7"/>
  </w:num>
  <w:num w:numId="21">
    <w:abstractNumId w:val="11"/>
  </w:num>
  <w:num w:numId="22">
    <w:abstractNumId w:val="17"/>
  </w:num>
  <w:num w:numId="23">
    <w:abstractNumId w:val="18"/>
  </w:num>
  <w:num w:numId="24">
    <w:abstractNumId w:val="20"/>
  </w:num>
  <w:num w:numId="25">
    <w:abstractNumId w:val="22"/>
  </w:num>
  <w:num w:numId="26">
    <w:abstractNumId w:val="16"/>
  </w:num>
  <w:num w:numId="27">
    <w:abstractNumId w:val="0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1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AT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it-CH" w:vendorID="64" w:dllVersion="6" w:nlCheck="1" w:checkStyle="0"/>
  <w:activeWritingStyle w:appName="MSWord" w:lang="de-CH" w:vendorID="64" w:dllVersion="4096" w:nlCheck="1" w:checkStyle="0"/>
  <w:activeWritingStyle w:appName="MSWord" w:lang="it-CH" w:vendorID="64" w:dllVersion="4096" w:nlCheck="1" w:checkStyle="0"/>
  <w:activeWritingStyle w:appName="MSWord" w:lang="fr-CH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LM:Dokument.Absender.Fuss.Adresse.Adresszeile1" w:val="﻿"/>
    <w:docVar w:name="VLM:Dokument.Absender.Fuss.Adresse.Adresszeile1_MitZeilenumbruch" w:val="﻿"/>
    <w:docVar w:name="VLM:Dokument.Absender.Fuss.Adresse.Adresszeile2" w:val="﻿"/>
    <w:docVar w:name="VLM:Dokument.Absender.Fuss.Adresse.Adresszeile2_MitZeilenumbruch" w:val="﻿"/>
    <w:docVar w:name="VLM:Dokument.Absender.Fuss.Adresse.Hausnummer" w:val="20"/>
    <w:docVar w:name="VLM:Dokument.Absender.Fuss.Adresse.Hausnummer_MitLeerzeichenDavor" w:val=" 20"/>
    <w:docVar w:name="VLM:Dokument.Absender.Fuss.Adresse.HausnummerZusatz" w:val="﻿"/>
    <w:docVar w:name="VLM:Dokument.Absender.Fuss.Adresse.HausnummerZusatz_MitLeerzeichenDavor" w:val="﻿"/>
    <w:docVar w:name="VLM:Dokument.Absender.Fuss.Adresse.Ort" w:val="Bern"/>
    <w:docVar w:name="VLM:Dokument.Absender.Fuss.Adresse.Ort_MitZeilenumbruch" w:val="Bern_x000b_"/>
    <w:docVar w:name="VLM:Dokument.Absender.Fuss.Adresse.PLZ" w:val="3003"/>
    <w:docVar w:name="VLM:Dokument.Absender.Fuss.Adresse.PLZ_MitLeerzeichen" w:val="3003 "/>
    <w:docVar w:name="VLM:Dokument.Absender.Fuss.Adresse.Postfach" w:val="﻿"/>
    <w:docVar w:name="VLM:Dokument.Absender.Fuss.Adresse.Postfach_MitZeilenumbruch" w:val="﻿"/>
    <w:docVar w:name="VLM:Dokument.Absender.Fuss.Adresse.Staat.Iso2" w:val="CH"/>
    <w:docVar w:name="VLM:Dokument.Absender.Fuss.Adresse.Staat.Iso2_MitBindestrich" w:val="CH-"/>
    <w:docVar w:name="VLM:Dokument.Absender.Fuss.Adresse.Staat.Name" w:val="Schweiz"/>
    <w:docVar w:name="VLM:Dokument.Absender.Fuss.Adresse.Staat.Name_MitZeilenumbruch" w:val="Schweiz_x000b_"/>
    <w:docVar w:name="VLM:Dokument.Absender.Fuss.Adresse.Strasse" w:val="Effingerstrasse"/>
    <w:docVar w:name="VLM:Dokument.Absender.Fuss.EMail" w:val="isabelle.rogg@bsv.admin.ch"/>
    <w:docVar w:name="VLM:Dokument.Absender.Fuss.EMail_MitZeilenumbruch" w:val="isabelle.rogg@bsv.admin.ch_x000b_"/>
    <w:docVar w:name="VLM:Dokument.Absender.Fuss.Fax" w:val="+41 58 462 78 80"/>
    <w:docVar w:name="VLM:Dokument.Absender.Fuss.Fax_MitZeilenumbruch" w:val="+41 58 462 78 80_x000b_"/>
    <w:docVar w:name="VLM:Dokument.Absender.Fuss.Grussformel" w:val="Rogg Isabelle (RE@BSV)"/>
    <w:docVar w:name="VLM:Dokument.Absender.Fuss.Person.Anrede" w:val="﻿"/>
    <w:docVar w:name="VLM:Dokument.Absender.Fuss.Person.Anrede_MitZeilenumbruch" w:val="﻿"/>
    <w:docVar w:name="VLM:Dokument.Absender.Fuss.Person.Funktion" w:val="﻿"/>
    <w:docVar w:name="VLM:Dokument.Absender.Fuss.Person.Funktion_MitZeilenumbruch" w:val="﻿"/>
    <w:docVar w:name="VLM:Dokument.Absender.Fuss.Person.Geschlecht" w:val="﻿"/>
    <w:docVar w:name="VLM:Dokument.Absender.Fuss.Person.Geschlecht_MitZeilenumbruch" w:val="﻿"/>
    <w:docVar w:name="VLM:Dokument.Absender.Fuss.Person.Nachname" w:val="Rogg"/>
    <w:docVar w:name="VLM:Dokument.Absender.Fuss.Person.Nachname_MitZeilenumbruch" w:val="Rogg_x000b_"/>
    <w:docVar w:name="VLM:Dokument.Absender.Fuss.Person.Titel" w:val="﻿"/>
    <w:docVar w:name="VLM:Dokument.Absender.Fuss.Person.Titel_MitLeerzeichen" w:val="﻿"/>
    <w:docVar w:name="VLM:Dokument.Absender.Fuss.Person.Vorname" w:val="Isabelle"/>
    <w:docVar w:name="VLM:Dokument.Absender.Fuss.Person.Vorname_MitLeerzeichen" w:val="Isabelle "/>
    <w:docVar w:name="VLM:Dokument.Absender.Fuss.Person.Zeichen" w:val="Rog"/>
    <w:docVar w:name="VLM:Dokument.Absender.Fuss.Person.Zeichen_MitZeilenumbruch" w:val="Rog_x000b_"/>
    <w:docVar w:name="VLM:Dokument.Absender.Fuss.Postadresse" w:val="3003 Bern"/>
    <w:docVar w:name="VLM:Dokument.Absender.Fuss.Postadresse_MitZeilenumbruch" w:val="3003 Bern_x000b_"/>
    <w:docVar w:name="VLM:Dokument.Absender.Fuss.Telefon" w:val="+41 58 463 22 05"/>
    <w:docVar w:name="VLM:Dokument.Absender.Fuss.Telefon_MitBeistrich" w:val="+41 58 463 22 05, "/>
    <w:docVar w:name="VLM:Dokument.Absender.Fuss.Verwaltungseinheit.Abteilung" w:val="Direktion"/>
    <w:docVar w:name="VLM:Dokument.Absender.Fuss.Verwaltungseinheit.Abteilung_MitZeilenumbruch" w:val="Direktion_x000b_"/>
    <w:docVar w:name="VLM:Dokument.Absender.Fuss.Verwaltungseinheit.Amt.Kurz" w:val="BSV"/>
    <w:docVar w:name="VLM:Dokument.Absender.Fuss.Verwaltungseinheit.Amt.Kurz_MitStrichpunkt" w:val="BSV; "/>
    <w:docVar w:name="VLM:Dokument.Absender.Fuss.Verwaltungseinheit.Amt.Kurz_MitZeilenumbruch" w:val="BSV_x000b_"/>
    <w:docVar w:name="VLM:Dokument.Absender.Fuss.Verwaltungseinheit.Amt.Lang" w:val="Bundesamt für Sozialversicherungen"/>
    <w:docVar w:name="VLM:Dokument.Absender.Fuss.Verwaltungseinheit.Amt.Lang_MitLeerzeichen" w:val="Bundesamt für Sozialversicherungen "/>
    <w:docVar w:name="VLM:Dokument.Absender.Fuss.Verwaltungseinheit.Departement.Kurz" w:val="EDI"/>
    <w:docVar w:name="VLM:Dokument.Absender.Fuss.Verwaltungseinheit.Departement.Kurz_MitZeilenumbruch" w:val="EDI_x000b_"/>
    <w:docVar w:name="VLM:Dokument.Absender.Fuss.Verwaltungseinheit.Departement.Lang" w:val="Eidgenössisches Departement des Innern"/>
    <w:docVar w:name="VLM:Dokument.Absender.Fuss.Verwaltungseinheit.Departement.Lang_MitLeerzeichen" w:val="Eidgenössisches Departement des Innern "/>
    <w:docVar w:name="VLM:Dokument.Absender.Fuss.Verwaltungseinheit.Sektion" w:val="﻿"/>
    <w:docVar w:name="VLM:Dokument.Absender.Fuss.Website" w:val="https://www.bsv.admin.ch"/>
    <w:docVar w:name="VLM:Dokument.Absender.Kopf.Adresse.Adresszeile1" w:val="﻿"/>
    <w:docVar w:name="VLM:Dokument.Absender.Kopf.Adresse.Adresszeile1_MitZeilenumbruch" w:val="﻿"/>
    <w:docVar w:name="VLM:Dokument.Absender.Kopf.Adresse.Adresszeile2" w:val="﻿"/>
    <w:docVar w:name="VLM:Dokument.Absender.Kopf.Adresse.Adresszeile2_MitZeilenumbruch" w:val="﻿"/>
    <w:docVar w:name="VLM:Dokument.Absender.Kopf.Adresse.Hausnummer" w:val="20"/>
    <w:docVar w:name="VLM:Dokument.Absender.Kopf.Adresse.Hausnummer_MitLeerzeichenDavor" w:val=" 20"/>
    <w:docVar w:name="VLM:Dokument.Absender.Kopf.Adresse.HausnummerZusatz" w:val="﻿"/>
    <w:docVar w:name="VLM:Dokument.Absender.Kopf.Adresse.HausnummerZusatz_MitLeerzeichenDavor" w:val="﻿"/>
    <w:docVar w:name="VLM:Dokument.Absender.Kopf.Adresse.Ort" w:val="Bern"/>
    <w:docVar w:name="VLM:Dokument.Absender.Kopf.Adresse.Ort_MitZeilenumbruch" w:val="Bern_x000b_"/>
    <w:docVar w:name="VLM:Dokument.Absender.Kopf.Adresse.PLZ" w:val="3003"/>
    <w:docVar w:name="VLM:Dokument.Absender.Kopf.Adresse.PLZ_MitLeerzeichen" w:val="3003 "/>
    <w:docVar w:name="VLM:Dokument.Absender.Kopf.Adresse.Postfach" w:val="﻿"/>
    <w:docVar w:name="VLM:Dokument.Absender.Kopf.Adresse.Postfach_MitZeilenumbruch" w:val="﻿"/>
    <w:docVar w:name="VLM:Dokument.Absender.Kopf.Adresse.Staat.Iso2" w:val="CH"/>
    <w:docVar w:name="VLM:Dokument.Absender.Kopf.Adresse.Staat.Iso2_MitBindestrich" w:val="CH-"/>
    <w:docVar w:name="VLM:Dokument.Absender.Kopf.Adresse.Staat.Name" w:val="Schweiz"/>
    <w:docVar w:name="VLM:Dokument.Absender.Kopf.Adresse.Staat.Name_MitZeilenumbruch" w:val="Schweiz_x000b_"/>
    <w:docVar w:name="VLM:Dokument.Absender.Kopf.Adresse.Strasse" w:val="Effingerstrasse"/>
    <w:docVar w:name="VLM:Dokument.Absender.Kopf.EMail" w:val="isabelle.rogg@bsv.admin.ch"/>
    <w:docVar w:name="VLM:Dokument.Absender.Kopf.EMail_MitZeilenumbruch" w:val="isabelle.rogg@bsv.admin.ch_x000b_"/>
    <w:docVar w:name="VLM:Dokument.Absender.Kopf.Fax" w:val="+41 58 462 78 80"/>
    <w:docVar w:name="VLM:Dokument.Absender.Kopf.Fax_MitZeilenumbruch" w:val="+41 58 462 78 80_x000b_"/>
    <w:docVar w:name="VLM:Dokument.Absender.Kopf.Grussformel" w:val="Rogg Isabelle (RE@BSV)"/>
    <w:docVar w:name="VLM:Dokument.Absender.Kopf.Person.Anrede" w:val="﻿"/>
    <w:docVar w:name="VLM:Dokument.Absender.Kopf.Person.Anrede_MitZeilenumbruch" w:val="﻿"/>
    <w:docVar w:name="VLM:Dokument.Absender.Kopf.Person.Funktion" w:val="﻿"/>
    <w:docVar w:name="VLM:Dokument.Absender.Kopf.Person.Funktion_MitZeilenumbruch" w:val="﻿"/>
    <w:docVar w:name="VLM:Dokument.Absender.Kopf.Person.Geschlecht" w:val="﻿"/>
    <w:docVar w:name="VLM:Dokument.Absender.Kopf.Person.Geschlecht_MitZeilenumbruch" w:val="﻿"/>
    <w:docVar w:name="VLM:Dokument.Absender.Kopf.Person.Nachname" w:val="Rogg"/>
    <w:docVar w:name="VLM:Dokument.Absender.Kopf.Person.Nachname_MitZeilenumbruch" w:val="Rogg_x000b_"/>
    <w:docVar w:name="VLM:Dokument.Absender.Kopf.Person.Titel" w:val="﻿"/>
    <w:docVar w:name="VLM:Dokument.Absender.Kopf.Person.Titel_MitLeerzeichen" w:val="﻿"/>
    <w:docVar w:name="VLM:Dokument.Absender.Kopf.Person.Vorname" w:val="Isabelle"/>
    <w:docVar w:name="VLM:Dokument.Absender.Kopf.Person.Vorname_MitLeerzeichen" w:val="Isabelle "/>
    <w:docVar w:name="VLM:Dokument.Absender.Kopf.Person.Zeichen" w:val="Rog"/>
    <w:docVar w:name="VLM:Dokument.Absender.Kopf.Person.Zeichen_MitZeilenumbruch" w:val="Rog_x000b_"/>
    <w:docVar w:name="VLM:Dokument.Absender.Kopf.Postadresse" w:val="3003 Bern"/>
    <w:docVar w:name="VLM:Dokument.Absender.Kopf.Postadresse_MitZeilenumbruch" w:val="3003 Bern_x000b_"/>
    <w:docVar w:name="VLM:Dokument.Absender.Kopf.Telefon" w:val="+41 58 463 22 05"/>
    <w:docVar w:name="VLM:Dokument.Absender.Kopf.Telefon_MitBeistrich" w:val="+41 58 463 22 05, "/>
    <w:docVar w:name="VLM:Dokument.Absender.Kopf.Verwaltungseinheit.Abteilung" w:val="Direktion"/>
    <w:docVar w:name="VLM:Dokument.Absender.Kopf.Verwaltungseinheit.Abteilung_MitZeilenumbruch" w:val="Direktion_x000b_"/>
    <w:docVar w:name="VLM:Dokument.Absender.Kopf.Verwaltungseinheit.Amt.Kurz" w:val="BSV"/>
    <w:docVar w:name="VLM:Dokument.Absender.Kopf.Verwaltungseinheit.Amt.Kurz_MitStrichpunkt" w:val="BSV; "/>
    <w:docVar w:name="VLM:Dokument.Absender.Kopf.Verwaltungseinheit.Amt.Kurz_MitZeilenumbruch" w:val="BSV_x000b_"/>
    <w:docVar w:name="VLM:Dokument.Absender.Kopf.Verwaltungseinheit.Amt.Lang" w:val="Bundesamt für Sozialversicherungen"/>
    <w:docVar w:name="VLM:Dokument.Absender.Kopf.Verwaltungseinheit.Amt.Lang_MitLeerzeichen" w:val="Bundesamt für Sozialversicherungen "/>
    <w:docVar w:name="VLM:Dokument.Absender.Kopf.Verwaltungseinheit.Departement.Kurz" w:val="EDI"/>
    <w:docVar w:name="VLM:Dokument.Absender.Kopf.Verwaltungseinheit.Departement.Kurz_MitZeilenumbruch" w:val="EDI_x000b_"/>
    <w:docVar w:name="VLM:Dokument.Absender.Kopf.Verwaltungseinheit.Departement.Lang" w:val="Eidgenössisches Departement des Innern"/>
    <w:docVar w:name="VLM:Dokument.Absender.Kopf.Verwaltungseinheit.Departement.Lang_MitLeerzeichen" w:val="Eidgenössisches Departement des Innern "/>
    <w:docVar w:name="VLM:Dokument.Absender.Kopf.Verwaltungseinheit.Sektion" w:val="﻿"/>
    <w:docVar w:name="VLM:Dokument.Absender.Kopf.Website" w:val="https://www.bsv.admin.ch"/>
    <w:docVar w:name="VLM:Dokument.Beilagen.ListeFormatiert" w:val="﻿"/>
    <w:docVar w:name="VLM:Dokument.Benutzer.Person.Anrede" w:val="﻿"/>
    <w:docVar w:name="VLM:Dokument.Benutzer.Person.Funktion" w:val="﻿"/>
    <w:docVar w:name="VLM:Dokument.Benutzer.Person.Nachname" w:val="Rogg"/>
    <w:docVar w:name="VLM:Dokument.Benutzer.Person.Nachname_MitZeilenumbruch" w:val="Rogg_x000b_"/>
    <w:docVar w:name="VLM:Dokument.Benutzer.Person.Titel" w:val="﻿"/>
    <w:docVar w:name="VLM:Dokument.Benutzer.Person.Titel_MitLeerzeichen" w:val="﻿"/>
    <w:docVar w:name="VLM:Dokument.Benutzer.Person.Vorname" w:val="Isabelle"/>
    <w:docVar w:name="VLM:Dokument.Benutzer.Person.Zeichen" w:val="Rog"/>
    <w:docVar w:name="VLM:Dokument.Empfaenger.Adresse.Adresszeile1" w:val="﻿"/>
    <w:docVar w:name="VLM:Dokument.Empfaenger.Adresse.Adresszeile1_MitZeilenumbruch" w:val="﻿"/>
    <w:docVar w:name="VLM:Dokument.Empfaenger.Adresse.Adresszeile2" w:val="﻿"/>
    <w:docVar w:name="VLM:Dokument.Empfaenger.Adresse.Adresszeile2_MitZeilenumbruch" w:val="﻿"/>
    <w:docVar w:name="VLM:Dokument.Empfaenger.Adresse.Hausnummer" w:val="﻿"/>
    <w:docVar w:name="VLM:Dokument.Empfaenger.Adresse.Hausnummer_MitLeerzeichenDavor" w:val="﻿"/>
    <w:docVar w:name="VLM:Dokument.Empfaenger.Adresse.HausnummerZusatz" w:val="﻿"/>
    <w:docVar w:name="VLM:Dokument.Empfaenger.Adresse.HausnummerZusatz_MitLeerzeichenDavor" w:val="﻿"/>
    <w:docVar w:name="VLM:Dokument.Empfaenger.Adresse.Ort" w:val="﻿"/>
    <w:docVar w:name="VLM:Dokument.Empfaenger.Adresse.Ort_MitZeilenumbruch" w:val="﻿"/>
    <w:docVar w:name="VLM:Dokument.Empfaenger.Adresse.PLZ" w:val="﻿"/>
    <w:docVar w:name="VLM:Dokument.Empfaenger.Adresse.PLZ_MitLeerzeichen" w:val="﻿"/>
    <w:docVar w:name="VLM:Dokument.Empfaenger.Adresse.Postfach" w:val="﻿"/>
    <w:docVar w:name="VLM:Dokument.Empfaenger.Adresse.Postfach_MitZeilenumbruch" w:val="﻿"/>
    <w:docVar w:name="VLM:Dokument.Empfaenger.Adresse.Staat.Iso2" w:val="﻿"/>
    <w:docVar w:name="VLM:Dokument.Empfaenger.Adresse.Staat.Iso2_MitBindestrich" w:val="﻿"/>
    <w:docVar w:name="VLM:Dokument.Empfaenger.Adresse.Staat.Name" w:val="﻿"/>
    <w:docVar w:name="VLM:Dokument.Empfaenger.Adresse.Staat.Name_MitZeilenumbruch" w:val="﻿"/>
    <w:docVar w:name="VLM:Dokument.Empfaenger.Adresse.Strasse" w:val="﻿"/>
    <w:docVar w:name="VLM:Dokument.Empfaenger.Briefanrede" w:val="﻿"/>
    <w:docVar w:name="VLM:Dokument.Empfaenger.EMail" w:val="﻿"/>
    <w:docVar w:name="VLM:Dokument.Empfaenger.Organisation" w:val="﻿"/>
    <w:docVar w:name="VLM:Dokument.Empfaenger.Organisation_MitZeilenumbruch" w:val="﻿"/>
    <w:docVar w:name="VLM:Dokument.Empfaenger.Person.Anrede" w:val="﻿"/>
    <w:docVar w:name="VLM:Dokument.Empfaenger.Person.Anrede_MitZeilenumbruch" w:val="﻿"/>
    <w:docVar w:name="VLM:Dokument.Empfaenger.Person.Funktion" w:val="﻿"/>
    <w:docVar w:name="VLM:Dokument.Empfaenger.Person.Funktion_MitZeilenumbruch" w:val="﻿"/>
    <w:docVar w:name="VLM:Dokument.Empfaenger.Person.Geschlecht" w:val="﻿"/>
    <w:docVar w:name="VLM:Dokument.Empfaenger.Person.Geschlecht_MitZeilenumbruch" w:val="﻿"/>
    <w:docVar w:name="VLM:Dokument.Empfaenger.Person.Nachname" w:val="﻿"/>
    <w:docVar w:name="VLM:Dokument.Empfaenger.Person.Nachname_MitZeilenumbruch" w:val="﻿"/>
    <w:docVar w:name="VLM:Dokument.Empfaenger.Person.Titel" w:val="﻿"/>
    <w:docVar w:name="VLM:Dokument.Empfaenger.Person.Titel_MitLeerzeichen" w:val="﻿"/>
    <w:docVar w:name="VLM:Dokument.Empfaenger.Person.Vorname" w:val="﻿"/>
    <w:docVar w:name="VLM:Dokument.Empfaenger.Person.Vorname_MitLeerzeichen" w:val="﻿"/>
    <w:docVar w:name="VLM:Dokument.Empfaenger.Person.Zeichen" w:val="﻿"/>
    <w:docVar w:name="VLM:Dokument.Empfaenger.Person.Zeichen_MitZeilenumbruch" w:val="﻿"/>
    <w:docVar w:name="VLM:Dokument.Empfaenger.Telefon" w:val="﻿"/>
    <w:docVar w:name="VLM:Dokument.Empfaenger.Verwaltungseinheit.Abteilung" w:val="﻿"/>
    <w:docVar w:name="VLM:Dokument.Empfaenger.Verwaltungseinheit.Abteilung_MitZeilenumbruch" w:val="﻿"/>
    <w:docVar w:name="VLM:Dokument.Empfaenger.Verwaltungseinheit.Amt.Kurz" w:val="﻿"/>
    <w:docVar w:name="VLM:Dokument.Empfaenger.Verwaltungseinheit.Amt.Kurz_MitStrichpunkt" w:val="﻿"/>
    <w:docVar w:name="VLM:Dokument.Empfaenger.Verwaltungseinheit.Amt.Kurz_MitZeilenumbruch" w:val="﻿"/>
    <w:docVar w:name="VLM:Dokument.Empfaenger.Verwaltungseinheit.Amt.Lang" w:val="﻿"/>
    <w:docVar w:name="VLM:Dokument.Empfaenger.Verwaltungseinheit.Amt.Lang_MitLeerzeichen" w:val="﻿"/>
    <w:docVar w:name="VLM:Dokument.Empfaenger.Verwaltungseinheit.Departement.Kurz" w:val="﻿"/>
    <w:docVar w:name="VLM:Dokument.Empfaenger.Verwaltungseinheit.Departement.Kurz_MitZeilenumbruch" w:val="﻿"/>
    <w:docVar w:name="VLM:Dokument.Empfaenger.Verwaltungseinheit.Departement.Lang" w:val="﻿"/>
    <w:docVar w:name="VLM:Dokument.Empfaenger.Verwaltungseinheit.Departement.Lang_MitLeerzeichen" w:val="﻿"/>
    <w:docVar w:name="VLM:Dokument.Empfaenger.Verwaltungseinheit.Sektion" w:val="﻿"/>
    <w:docVar w:name="VLM:Dokument.Empfaenger.Website" w:val="﻿"/>
    <w:docVar w:name="VLM:Dokument.Erstellungsdatum.Langformat" w:val="12. April 2023"/>
    <w:docVar w:name="VLM:Dokument.Fachdaten.Fachanwendung BSV Recht.1. Gültigkeitstag" w:val="Fehler: Der Ausdruck verursachte eine Ausnahme: Value cannot be null._x000b_Parameter name: businessObject"/>
    <w:docVar w:name="VLM:Dokument.Fachdaten.Fachanwendung BSV Recht.Adresse (Geschäft)" w:val="Fehler: Der Ausdruck verursachte eine Ausnahme: Value cannot be null._x000b_Parameter name: businessObject"/>
    <w:docVar w:name="VLM:Dokument.Fachdaten.Fachanwendung BSV Recht.Adresse (Privat)" w:val="Fehler: Der Ausdruck verursachte eine Ausnahme: Value cannot be null._x000b_Parameter name: businessObject"/>
    <w:docVar w:name="VLM:Dokument.Fachdaten.Fachanwendung BSV Recht.Anzahl Home-Office Arbeitstage pro Woche" w:val="Fehler: Der Ausdruck verursachte eine Ausnahme: Value cannot be null._x000b_Parameter name: businessObject"/>
    <w:docVar w:name="VLM:Dokument.Fachdaten.Fachanwendung BSV Recht.Betreibungsregisterauszug vom" w:val="Fehler: Der Ausdruck verursachte eine Ausnahme: Value cannot be null._x000b_Parameter name: businessObject"/>
    <w:docVar w:name="VLM:Dokument.Fachdaten.Fachanwendung BSV Recht.Bewilligung 5 Jahre" w:val="Bewilligung 2 Jahre"/>
    <w:docVar w:name="VLM:Dokument.Fachdaten.Fachanwendung BSV Recht.Bürgerort" w:val="Fehler: Der Ausdruck verursachte eine Ausnahme: Value cannot be null._x000b_Parameter name: businessObject"/>
    <w:docVar w:name="VLM:Dokument.Fachdaten.Fachanwendung BSV Recht.Datum des Rückzugs" w:val="Fehler: Der Ausdruck verursachte eine Ausnahme: Value cannot be null._x000b_Parameter name: businessObject"/>
    <w:docVar w:name="VLM:Dokument.Fachdaten.Fachanwendung BSV Recht.Dienstag Nachmittag" w:val="﻿"/>
    <w:docVar w:name="VLM:Dokument.Fachdaten.Fachanwendung BSV Recht.Dienstag Vormittag" w:val="﻿"/>
    <w:docVar w:name="VLM:Dokument.Fachdaten.Fachanwendung BSV Recht.Donnerstag Nachmittag" w:val="﻿"/>
    <w:docVar w:name="VLM:Dokument.Fachdaten.Fachanwendung BSV Recht.Donnerstag Vormittag" w:val="﻿"/>
    <w:docVar w:name="VLM:Dokument.Fachdaten.Fachanwendung BSV Recht.Eingang Gesuch" w:val="Fehler: Der Ausdruck verursachte eine Ausnahme: Value cannot be null._x000b_Parameter name: businessObject"/>
    <w:docVar w:name="VLM:Dokument.Fachdaten.Fachanwendung BSV Recht.Erklärung vom" w:val="Fehler: Der Ausdruck verursachte eine Ausnahme: Value cannot be null._x000b_Parameter name: businessObject"/>
    <w:docVar w:name="VLM:Dokument.Fachdaten.Fachanwendung BSV Recht.Firma / Arbeitgeber" w:val="Fehler: Der Ausdruck verursachte eine Ausnahme: Value cannot be null._x000b_Parameter name: businessObject"/>
    <w:docVar w:name="VLM:Dokument.Fachdaten.Fachanwendung BSV Recht.Freitag Nachmittag" w:val="﻿"/>
    <w:docVar w:name="VLM:Dokument.Fachdaten.Fachanwendung BSV Recht.Freitag Vormittag" w:val="﻿"/>
    <w:docVar w:name="VLM:Dokument.Fachdaten.Fachanwendung BSV Recht.Geburtsdatum" w:val="Fehler: Der Ausdruck verursachte eine Ausnahme: Value cannot be null._x000b_Parameter name: businessObject"/>
    <w:docVar w:name="VLM:Dokument.Fachdaten.Fachanwendung BSV Recht.Geburtsdatum MOB" w:val="Fehler: Der Ausdruck verursachte eine Ausnahme: Value cannot be null._x000b_Parameter name: businessObject"/>
    <w:docVar w:name="VLM:Dokument.Fachdaten.Fachanwendung BSV Recht.Geschlecht" w:val="Fehler: Der Ausdruck verursachte eine Ausnahme: Value cannot be null._x000b_Parameter name: businessObject"/>
    <w:docVar w:name="VLM:Dokument.Fachdaten.Fachanwendung BSV Recht.Gültig ab" w:val="Fehler: Der Ausdruck verursachte eine Ausnahme: Value cannot be null._x000b_Parameter name: businessObject"/>
    <w:docVar w:name="VLM:Dokument.Fachdaten.Fachanwendung BSV Recht.Korrespondenzadresse" w:val="Fehler: Der Ausdruck verursachte eine Ausnahme: Value cannot be null._x000b_Parameter name: businessObject"/>
    <w:docVar w:name="VLM:Dokument.Fachdaten.Fachanwendung BSV Recht.letzter Gültigkeitstag" w:val="Fehler: Der Ausdruck verursachte eine Ausnahme: Value cannot be null._x000b_Parameter name: businessObject"/>
    <w:docVar w:name="VLM:Dokument.Fachdaten.Fachanwendung BSV Recht.Mittwoch Nachmittag" w:val="﻿"/>
    <w:docVar w:name="VLM:Dokument.Fachdaten.Fachanwendung BSV Recht.Mittwoch Vormittag" w:val="﻿"/>
    <w:docVar w:name="VLM:Dokument.Fachdaten.Fachanwendung BSV Recht.Montag Nachmittag" w:val="﻿"/>
    <w:docVar w:name="VLM:Dokument.Fachdaten.Fachanwendung BSV Recht.Montag Vormittag" w:val="﻿"/>
    <w:docVar w:name="VLM:Dokument.Fachdaten.Fachanwendung BSV Recht.Nachname" w:val="Fehler: Der Ausdruck verursachte eine Ausnahme: Value cannot be null._x000b_Parameter name: businessObject"/>
    <w:docVar w:name="VLM:Dokument.Fachdaten.Fachanwendung BSV Recht.Name, Vorname (Antragsteller)" w:val="Fehler: Der Ausdruck verursachte eine Ausnahme: Value cannot be null._x000b_Parameter name: businessObject"/>
    <w:docVar w:name="VLM:Dokument.Fachdaten.Fachanwendung BSV Recht.Name, Vorname (Vorgesetzter)" w:val="Fehler: Der Ausdruck verursachte eine Ausnahme: Value cannot be null._x000b_Parameter name: businessObject"/>
    <w:docVar w:name="VLM:Dokument.Fachdaten.Fachanwendung BSV Recht.PLZ &amp; Ort" w:val="Fehler: Der Ausdruck verursachte eine Ausnahme: Value cannot be null._x000b_Parameter name: businessObject"/>
    <w:docVar w:name="VLM:Dokument.Fachdaten.Fachanwendung BSV Recht.Präsenzerfordernis" w:val="﻿"/>
    <w:docVar w:name="VLM:Dokument.Fachdaten.Fachanwendung BSV Recht.Reaktionszeit" w:val="﻿"/>
    <w:docVar w:name="VLM:Dokument.Fachdaten.Fachanwendung BSV Recht.Strafregisterauszug vom" w:val="Fehler: Der Ausdruck verursachte eine Ausnahme: Value cannot be null._x000b_Parameter name: businessObject"/>
    <w:docVar w:name="VLM:Dokument.Fachdaten.Fachanwendung BSV Recht.Strasse &amp; Hausnummer" w:val="Fehler: Der Ausdruck verursachte eine Ausnahme: Value cannot be null._x000b_Parameter name: businessObject"/>
    <w:docVar w:name="VLM:Dokument.Fachdaten.Fachanwendung BSV Recht.Verfahrensstand" w:val="Fehler: Der Ausdruck verursachte eine Ausnahme: Value cannot be null._x000b_Parameter name: businessObject"/>
    <w:docVar w:name="VLM:Dokument.Fachdaten.Fachanwendung BSV Recht.Vorname" w:val="Fehler: Der Ausdruck verursachte eine Ausnahme: Value cannot be null._x000b_Parameter name: businessObject"/>
    <w:docVar w:name="VLM:Dokument.Geschaeftsdetails.Betreff" w:val="20230412_Aktennotiz_In welchem Erlass soll DIKOS geregelt werden?"/>
    <w:docVar w:name="VLM:Dokument.Geschaeftsdetails.Geschaeftsnummer" w:val="082.1-684/1"/>
    <w:docVar w:name="VLM:Dokument.Geschaeftsdetails.Geschaeftstitel" w:val="01 Organisatorisches"/>
    <w:docVar w:name="VLM:Dokument.Geschaeftsdetails.Referenz" w:val="BSV-D-0CB13401/315"/>
    <w:docVar w:name="VLM:Dokument.ID" w:val="ActaNovaDocument|89ab9d36-9ddd-42a6-befa-97cbf1c6270e|System.Guid"/>
    <w:docVar w:name="VLM:Dokument.Klassifizierung.Beilagen" w:val="﻿"/>
    <w:docVar w:name="VLM:Dokument.Klassifizierung.Beilagen_mitBeistrichVorFixtext" w:val="﻿"/>
    <w:docVar w:name="VLM:Dokument.Klassifizierung.Beilagen_mitFixtext" w:val="﻿"/>
    <w:docVar w:name="VLM:Dokument.Klassifizierung.Dokument" w:val="﻿"/>
    <w:docVar w:name="VLM:Dokument.Klassifizierung.Dokument_mitZweiLeerschlaegen" w:val="﻿"/>
    <w:docVar w:name="VLM:Dokument.S2G.Benutzer" w:val="undefined"/>
    <w:docVar w:name="VLM:Dokument.S2G.Benutzer Name" w:val=" "/>
    <w:docVar w:name="VLM:Dokument.S2G.Dossier Aktenzeichen" w:val="082.1-684/1"/>
    <w:docVar w:name="VLM:Dokument.S2G.Dossier GUID" w:val="699865c6-7866-4e27-8309-810274a862bf"/>
    <w:docVar w:name="VLM:Dokument.S2G.Dossier GUID komplett" w:val="File|699865c6-7866-4e27-8309-810274a862bf|System.Guid"/>
    <w:docVar w:name="VLM:Dokument.S2G.Dossier Titel" w:val="01 Organisatorisches"/>
    <w:docVar w:name="VLM:Dokument.S2G.GA UseCase" w:val="Fehler: Der Ausdruck verursachte eine Ausnahme: Object reference not set to an instance of an object."/>
    <w:docVar w:name="VLM:Dokument.S2G.GA UseCase Name" w:val="Fehler: Der Ausdruck verursachte eine Ausnahme: Object reference not set to an instance of an object."/>
    <w:docVar w:name="VLM:Dokument.S2G.Gruppe" w:val="undefined"/>
    <w:docVar w:name="VLM:Dokument.S2G.Gruppe Name" w:val=" "/>
    <w:docVar w:name="VLM:Dokument.S2G.TargetID" w:val="Fehler: Der Ausdruck verursachte eine Ausnahme: Object reference not set to an instance of an object."/>
    <w:docVar w:name="VLM:Dokument.Unterschrift.Links.Person.Anrede" w:val="﻿"/>
    <w:docVar w:name="VLM:Dokument.Unterschrift.Links.Person.Anrede_MitZeilenumbruch" w:val="﻿"/>
    <w:docVar w:name="VLM:Dokument.Unterschrift.Links.Person.Funktion" w:val="﻿"/>
    <w:docVar w:name="VLM:Dokument.Unterschrift.Links.Person.Funktion_MitZeilenumbruch" w:val="﻿"/>
    <w:docVar w:name="VLM:Dokument.Unterschrift.Links.Person.Geschlecht" w:val="﻿"/>
    <w:docVar w:name="VLM:Dokument.Unterschrift.Links.Person.Geschlecht_MitZeilenumbruch" w:val="﻿"/>
    <w:docVar w:name="VLM:Dokument.Unterschrift.Links.Person.Nachname" w:val="﻿"/>
    <w:docVar w:name="VLM:Dokument.Unterschrift.Links.Person.Nachname_MitZeilenumbruch" w:val="﻿"/>
    <w:docVar w:name="VLM:Dokument.Unterschrift.Links.Person.Titel" w:val="﻿"/>
    <w:docVar w:name="VLM:Dokument.Unterschrift.Links.Person.Titel_MitLeerzeichen" w:val="﻿"/>
    <w:docVar w:name="VLM:Dokument.Unterschrift.Links.Person.Vorname" w:val="﻿"/>
    <w:docVar w:name="VLM:Dokument.Unterschrift.Links.Person.Vorname_MitLeerzeichen" w:val="﻿"/>
    <w:docVar w:name="VLM:Dokument.Unterschrift.Links.Person.Zeichen" w:val="﻿"/>
    <w:docVar w:name="VLM:Dokument.Unterschrift.Links.Person.Zeichen_MitZeilenumbruch" w:val="﻿"/>
    <w:docVar w:name="VLM:Dokument.Unterschrift.Links.Verwaltungseinheit.Abteilung" w:val="﻿"/>
    <w:docVar w:name="VLM:Dokument.Unterschrift.Links.Verwaltungseinheit.Abteilung_MitZeilenumbruch" w:val="﻿"/>
    <w:docVar w:name="VLM:Dokument.Unterschrift.Links.Verwaltungseinheit.Amt.Kurz" w:val="﻿"/>
    <w:docVar w:name="VLM:Dokument.Unterschrift.Links.Verwaltungseinheit.Amt.Kurz_MitStrichpunkt" w:val="﻿"/>
    <w:docVar w:name="VLM:Dokument.Unterschrift.Links.Verwaltungseinheit.Amt.Kurz_MitZeilenumbruch" w:val="﻿"/>
    <w:docVar w:name="VLM:Dokument.Unterschrift.Links.Verwaltungseinheit.Amt.Lang" w:val="﻿"/>
    <w:docVar w:name="VLM:Dokument.Unterschrift.Links.Verwaltungseinheit.Amt.Lang_MitLeerzeichen" w:val="﻿"/>
    <w:docVar w:name="VLM:Dokument.Unterschrift.Links.Verwaltungseinheit.Departement.Kurz" w:val="﻿"/>
    <w:docVar w:name="VLM:Dokument.Unterschrift.Links.Verwaltungseinheit.Departement.Kurz_MitZeilenumbruch" w:val="﻿"/>
    <w:docVar w:name="VLM:Dokument.Unterschrift.Links.Verwaltungseinheit.Departement.Lang" w:val="﻿"/>
    <w:docVar w:name="VLM:Dokument.Unterschrift.Links.Verwaltungseinheit.Departement.Lang_MitLeerzeichen" w:val="﻿"/>
    <w:docVar w:name="VLM:Dokument.Unterschrift.Links.Verwaltungseinheit.Sektion" w:val="﻿"/>
    <w:docVar w:name="VLM:Dokument.Unterschrift.Rechts.Person.Anrede" w:val="﻿"/>
    <w:docVar w:name="VLM:Dokument.Unterschrift.Rechts.Person.Anrede_MitZeilenumbruch" w:val="﻿"/>
    <w:docVar w:name="VLM:Dokument.Unterschrift.Rechts.Person.Funktion" w:val="﻿"/>
    <w:docVar w:name="VLM:Dokument.Unterschrift.Rechts.Person.Funktion_MitZeilenumbruch" w:val="﻿"/>
    <w:docVar w:name="VLM:Dokument.Unterschrift.Rechts.Person.Geschlecht" w:val="﻿"/>
    <w:docVar w:name="VLM:Dokument.Unterschrift.Rechts.Person.Geschlecht_MitZeilenumbruch" w:val="﻿"/>
    <w:docVar w:name="VLM:Dokument.Unterschrift.Rechts.Person.Nachname" w:val="﻿"/>
    <w:docVar w:name="VLM:Dokument.Unterschrift.Rechts.Person.Nachname_MitZeilenumbruch" w:val="﻿"/>
    <w:docVar w:name="VLM:Dokument.Unterschrift.Rechts.Person.Titel" w:val="﻿"/>
    <w:docVar w:name="VLM:Dokument.Unterschrift.Rechts.Person.Titel_MitLeerzeichen" w:val="﻿"/>
    <w:docVar w:name="VLM:Dokument.Unterschrift.Rechts.Person.Vorname" w:val="﻿"/>
    <w:docVar w:name="VLM:Dokument.Unterschrift.Rechts.Person.Vorname_MitLeerzeichen" w:val="﻿"/>
    <w:docVar w:name="VLM:Dokument.Unterschrift.Rechts.Person.Zeichen" w:val="﻿"/>
    <w:docVar w:name="VLM:Dokument.Unterschrift.Rechts.Person.Zeichen_MitZeilenumbruch" w:val="﻿"/>
    <w:docVar w:name="VLM:Dokument.Unterschrift.Rechts.Verwaltungseinheit.Abteilung" w:val="﻿"/>
    <w:docVar w:name="VLM:Dokument.Unterschrift.Rechts.Verwaltungseinheit.Abteilung_MitZeilenumbruch" w:val="﻿"/>
    <w:docVar w:name="VLM:Dokument.Unterschrift.Rechts.Verwaltungseinheit.Amt.Kurz" w:val="﻿"/>
    <w:docVar w:name="VLM:Dokument.Unterschrift.Rechts.Verwaltungseinheit.Amt.Kurz_MitStrichpunkt" w:val="﻿"/>
    <w:docVar w:name="VLM:Dokument.Unterschrift.Rechts.Verwaltungseinheit.Amt.Kurz_MitZeilenumbruch" w:val="﻿"/>
    <w:docVar w:name="VLM:Dokument.Unterschrift.Rechts.Verwaltungseinheit.Amt.Lang" w:val="﻿"/>
    <w:docVar w:name="VLM:Dokument.Unterschrift.Rechts.Verwaltungseinheit.Amt.Lang_MitLeerzeichen" w:val="﻿"/>
    <w:docVar w:name="VLM:Dokument.Unterschrift.Rechts.Verwaltungseinheit.Departement.Kurz" w:val="﻿"/>
    <w:docVar w:name="VLM:Dokument.Unterschrift.Rechts.Verwaltungseinheit.Departement.Kurz_MitZeilenumbruch" w:val="﻿"/>
    <w:docVar w:name="VLM:Dokument.Unterschrift.Rechts.Verwaltungseinheit.Departement.Lang" w:val="﻿"/>
    <w:docVar w:name="VLM:Dokument.Unterschrift.Rechts.Verwaltungseinheit.Departement.Lang_MitLeerzeichen" w:val="﻿"/>
    <w:docVar w:name="VLM:Dokument.Unterschrift.Rechts.Verwaltungseinheit.Sektion" w:val="﻿"/>
    <w:docVar w:name="VLM:Dokument.Versand.Frankiermerkmal" w:val="﻿"/>
    <w:docVar w:name="VLM:Dokument.Versand.Frankiermerkmal_MitLeerzeichen" w:val="﻿"/>
    <w:docVar w:name="VLM:Dokument.Versand.Frankiermerkmal_MitZeilenumbruch" w:val="﻿"/>
    <w:docVar w:name="VLM:Dokument.Versand.Versandvermerk" w:val="﻿"/>
    <w:docVar w:name="VLM:Dokument.Versand.Versandvermerk_MitZeilenumbruch" w:val="﻿"/>
    <w:docVar w:name="VLM:Dokument.Versand.Zustellvermerk" w:val="﻿"/>
    <w:docVar w:name="VLM:Dokument.Versand.Zustellvermerk_MitZeilenumbruch" w:val="﻿"/>
  </w:docVars>
  <w:rsids>
    <w:rsidRoot w:val="00C8487D"/>
    <w:rsid w:val="006C2ACB"/>
    <w:rsid w:val="007A24ED"/>
    <w:rsid w:val="00C8487D"/>
    <w:rsid w:val="00D226AA"/>
    <w:rsid w:val="00D638B2"/>
    <w:rsid w:val="00F8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."/>
  <w:listSeparator w:val=";"/>
  <w14:docId w14:val="452E3E92"/>
  <w15:chartTrackingRefBased/>
  <w15:docId w15:val="{A91FA6A5-8CA9-4A85-9C41-3978C372E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t-CH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semiHidden="1" w:uiPriority="13" w:unhideWhenUsed="1" w:qFormat="1"/>
    <w:lsdException w:name="heading 2" w:semiHidden="1" w:uiPriority="13" w:unhideWhenUsed="1" w:qFormat="1"/>
    <w:lsdException w:name="heading 3" w:semiHidden="1" w:uiPriority="13" w:unhideWhenUsed="1" w:qFormat="1"/>
    <w:lsdException w:name="heading 4" w:semiHidden="1" w:uiPriority="13" w:unhideWhenUsed="1" w:qFormat="1"/>
    <w:lsdException w:name="heading 5" w:semiHidden="1" w:uiPriority="13" w:unhideWhenUsed="1" w:qFormat="1"/>
    <w:lsdException w:name="heading 6" w:semiHidden="1" w:uiPriority="13" w:unhideWhenUsed="1" w:qFormat="1"/>
    <w:lsdException w:name="heading 7" w:semiHidden="1" w:uiPriority="13" w:unhideWhenUsed="1" w:qFormat="1"/>
    <w:lsdException w:name="heading 8" w:semiHidden="1" w:uiPriority="13" w:unhideWhenUsed="1" w:qFormat="1"/>
    <w:lsdException w:name="heading 9" w:semiHidden="1" w:uiPriority="1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44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" w:unhideWhenUsed="1" w:qFormat="1"/>
    <w:lsdException w:name="List Bullet" w:semiHidden="1" w:uiPriority="9" w:unhideWhenUsed="1" w:qFormat="1"/>
    <w:lsdException w:name="List Number" w:semiHidden="1" w:unhideWhenUsed="1"/>
    <w:lsdException w:name="List 2" w:semiHidden="1" w:uiPriority="9" w:unhideWhenUsed="1" w:qFormat="1"/>
    <w:lsdException w:name="List 3" w:semiHidden="1" w:uiPriority="9" w:unhideWhenUsed="1" w:qFormat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25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4" w:unhideWhenUsed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10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semiHidden="1" w:uiPriority="21" w:qFormat="1"/>
    <w:lsdException w:name="Subtle Reference" w:semiHidden="1" w:uiPriority="31" w:unhideWhenUsed="1" w:qFormat="1"/>
    <w:lsdException w:name="Intense Reference" w:qFormat="1"/>
    <w:lsdException w:name="Book Title" w:semiHidden="1" w:uiPriority="33" w:unhideWhenUsed="1" w:qFormat="1"/>
    <w:lsdException w:name="Bibliography" w:semiHidden="1" w:unhideWhenUsed="1"/>
    <w:lsdException w:name="TOC Heading" w:semiHidden="1" w:uiPriority="2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99"/>
    <w:semiHidden/>
    <w:qFormat/>
  </w:style>
  <w:style w:type="paragraph" w:styleId="berschrift1">
    <w:name w:val="heading 1"/>
    <w:basedOn w:val="Standard"/>
    <w:next w:val="Textkrper"/>
    <w:link w:val="berschrift1Zchn"/>
    <w:autoRedefine/>
    <w:uiPriority w:val="13"/>
    <w:qFormat/>
    <w:pPr>
      <w:keepNext/>
      <w:keepLines/>
      <w:numPr>
        <w:numId w:val="25"/>
      </w:numPr>
      <w:spacing w:before="240"/>
      <w:ind w:left="567" w:hanging="567"/>
      <w:outlineLvl w:val="0"/>
    </w:pPr>
    <w:rPr>
      <w:rFonts w:eastAsia="Times New Roman" w:cs="Times New Roman"/>
      <w:b/>
      <w:sz w:val="26"/>
      <w:lang w:eastAsia="de-CH"/>
    </w:rPr>
  </w:style>
  <w:style w:type="paragraph" w:styleId="berschrift2">
    <w:name w:val="heading 2"/>
    <w:basedOn w:val="Standard"/>
    <w:next w:val="Textkrper"/>
    <w:link w:val="berschrift2Zchn"/>
    <w:autoRedefine/>
    <w:uiPriority w:val="13"/>
    <w:qFormat/>
    <w:pPr>
      <w:keepNext/>
      <w:keepLines/>
      <w:numPr>
        <w:ilvl w:val="1"/>
        <w:numId w:val="24"/>
      </w:numPr>
      <w:spacing w:before="120" w:after="240"/>
      <w:outlineLvl w:val="1"/>
    </w:pPr>
    <w:rPr>
      <w:rFonts w:eastAsia="Times New Roman" w:cs="Times New Roman"/>
      <w:b/>
      <w:sz w:val="24"/>
      <w:lang w:eastAsia="de-CH"/>
    </w:rPr>
  </w:style>
  <w:style w:type="paragraph" w:styleId="berschrift3">
    <w:name w:val="heading 3"/>
    <w:basedOn w:val="Standard"/>
    <w:next w:val="Textkrper"/>
    <w:link w:val="berschrift3Zchn"/>
    <w:autoRedefine/>
    <w:uiPriority w:val="13"/>
    <w:unhideWhenUsed/>
    <w:qFormat/>
    <w:pPr>
      <w:keepNext/>
      <w:keepLines/>
      <w:spacing w:before="240" w:after="240"/>
      <w:outlineLvl w:val="2"/>
    </w:pPr>
    <w:rPr>
      <w:rFonts w:eastAsia="Times New Roman" w:cs="Times New Roman"/>
      <w:b/>
      <w:sz w:val="22"/>
      <w:lang w:eastAsia="de-CH"/>
    </w:rPr>
  </w:style>
  <w:style w:type="paragraph" w:styleId="berschrift4">
    <w:name w:val="heading 4"/>
    <w:basedOn w:val="Standard"/>
    <w:next w:val="Textkrper"/>
    <w:link w:val="berschrift4Zchn"/>
    <w:uiPriority w:val="13"/>
    <w:unhideWhenUsed/>
    <w:qFormat/>
    <w:pPr>
      <w:keepNext/>
      <w:keepLines/>
      <w:numPr>
        <w:ilvl w:val="3"/>
        <w:numId w:val="24"/>
      </w:numPr>
      <w:spacing w:before="120" w:after="60"/>
      <w:outlineLvl w:val="3"/>
    </w:pPr>
    <w:rPr>
      <w:rFonts w:eastAsia="Times New Roman" w:cs="Times New Roman"/>
      <w:b/>
      <w:bCs/>
      <w:u w:val="single"/>
      <w:lang w:eastAsia="de-CH"/>
    </w:rPr>
  </w:style>
  <w:style w:type="paragraph" w:styleId="berschrift5">
    <w:name w:val="heading 5"/>
    <w:basedOn w:val="Standard"/>
    <w:next w:val="Textkrper"/>
    <w:link w:val="berschrift5Zchn"/>
    <w:uiPriority w:val="13"/>
    <w:unhideWhenUsed/>
    <w:pPr>
      <w:numPr>
        <w:ilvl w:val="4"/>
        <w:numId w:val="24"/>
      </w:numPr>
      <w:spacing w:before="120" w:after="60"/>
      <w:outlineLvl w:val="4"/>
    </w:pPr>
    <w:rPr>
      <w:rFonts w:eastAsia="Times New Roman" w:cs="Times New Roman"/>
      <w:bCs/>
      <w:i/>
      <w:iCs/>
      <w:szCs w:val="26"/>
      <w:lang w:eastAsia="de-CH"/>
    </w:rPr>
  </w:style>
  <w:style w:type="paragraph" w:styleId="berschrift6">
    <w:name w:val="heading 6"/>
    <w:basedOn w:val="Standard"/>
    <w:next w:val="Textkrper"/>
    <w:link w:val="berschrift6Zchn"/>
    <w:uiPriority w:val="13"/>
    <w:unhideWhenUsed/>
    <w:pPr>
      <w:numPr>
        <w:ilvl w:val="5"/>
        <w:numId w:val="24"/>
      </w:numPr>
      <w:spacing w:before="120" w:after="60"/>
      <w:outlineLvl w:val="5"/>
    </w:pPr>
    <w:rPr>
      <w:rFonts w:eastAsia="Times New Roman" w:cs="Times New Roman"/>
      <w:bCs/>
      <w:lang w:eastAsia="de-CH"/>
    </w:rPr>
  </w:style>
  <w:style w:type="paragraph" w:styleId="berschrift7">
    <w:name w:val="heading 7"/>
    <w:basedOn w:val="Standard"/>
    <w:next w:val="Textkrper"/>
    <w:link w:val="berschrift7Zchn"/>
    <w:uiPriority w:val="13"/>
    <w:unhideWhenUsed/>
    <w:pPr>
      <w:numPr>
        <w:ilvl w:val="6"/>
        <w:numId w:val="24"/>
      </w:numPr>
      <w:spacing w:before="120" w:after="60"/>
      <w:outlineLvl w:val="6"/>
    </w:pPr>
    <w:rPr>
      <w:rFonts w:eastAsia="Times New Roman" w:cs="Times New Roman"/>
      <w:szCs w:val="24"/>
      <w:lang w:eastAsia="de-CH"/>
    </w:rPr>
  </w:style>
  <w:style w:type="paragraph" w:styleId="berschrift8">
    <w:name w:val="heading 8"/>
    <w:basedOn w:val="Standard"/>
    <w:next w:val="Textkrper"/>
    <w:link w:val="berschrift8Zchn"/>
    <w:uiPriority w:val="13"/>
    <w:unhideWhenUsed/>
    <w:pPr>
      <w:numPr>
        <w:ilvl w:val="7"/>
        <w:numId w:val="24"/>
      </w:numPr>
      <w:spacing w:before="120" w:after="60"/>
      <w:outlineLvl w:val="7"/>
    </w:pPr>
    <w:rPr>
      <w:rFonts w:eastAsia="Times New Roman" w:cs="Times New Roman"/>
      <w:iCs/>
      <w:szCs w:val="24"/>
      <w:lang w:eastAsia="de-CH"/>
    </w:rPr>
  </w:style>
  <w:style w:type="paragraph" w:styleId="berschrift9">
    <w:name w:val="heading 9"/>
    <w:basedOn w:val="Standard"/>
    <w:next w:val="Textkrper"/>
    <w:link w:val="berschrift9Zchn"/>
    <w:uiPriority w:val="13"/>
    <w:unhideWhenUsed/>
    <w:pPr>
      <w:numPr>
        <w:ilvl w:val="8"/>
        <w:numId w:val="24"/>
      </w:numPr>
      <w:spacing w:before="120" w:after="60"/>
      <w:outlineLvl w:val="8"/>
    </w:pPr>
    <w:rPr>
      <w:rFonts w:eastAsia="Times New Roman" w:cs="Arial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pacing w:after="0" w:line="200" w:lineRule="exact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Pr>
      <w:sz w:val="15"/>
      <w:lang w:val="it-CH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160" w:lineRule="exac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Pr>
      <w:sz w:val="12"/>
      <w:lang w:val="it-CH"/>
    </w:rPr>
  </w:style>
  <w:style w:type="character" w:customStyle="1" w:styleId="Fett1">
    <w:name w:val="Fett1"/>
    <w:basedOn w:val="Absatz-Standardschriftart"/>
    <w:uiPriority w:val="99"/>
    <w:rPr>
      <w:b/>
    </w:rPr>
  </w:style>
  <w:style w:type="character" w:customStyle="1" w:styleId="Unterstrichen">
    <w:name w:val="Unterstrichen"/>
    <w:basedOn w:val="Fett1"/>
    <w:uiPriority w:val="1"/>
    <w:semiHidden/>
    <w:rPr>
      <w:b w:val="0"/>
      <w:u w:val="single"/>
    </w:rPr>
  </w:style>
  <w:style w:type="paragraph" w:customStyle="1" w:styleId="berschrift21">
    <w:name w:val="Überschrift 21"/>
    <w:next w:val="Text12"/>
    <w:uiPriority w:val="99"/>
    <w:unhideWhenUsed/>
    <w:rPr>
      <w:sz w:val="42"/>
    </w:rPr>
  </w:style>
  <w:style w:type="paragraph" w:styleId="KeinLeerraum">
    <w:name w:val="No Spacing"/>
    <w:aliases w:val="_Bildabsatz"/>
    <w:basedOn w:val="Standard"/>
    <w:next w:val="Textkrper"/>
    <w:uiPriority w:val="1"/>
    <w:qFormat/>
    <w:pPr>
      <w:spacing w:after="0" w:line="240" w:lineRule="auto"/>
    </w:pPr>
  </w:style>
  <w:style w:type="paragraph" w:customStyle="1" w:styleId="Text12">
    <w:name w:val="Text 12"/>
    <w:uiPriority w:val="99"/>
    <w:unhideWhenUsed/>
    <w:pPr>
      <w:tabs>
        <w:tab w:val="left" w:pos="4961"/>
        <w:tab w:val="right" w:pos="9072"/>
      </w:tabs>
      <w:spacing w:after="0" w:line="240" w:lineRule="auto"/>
    </w:pPr>
    <w:rPr>
      <w:sz w:val="24"/>
    </w:rPr>
  </w:style>
  <w:style w:type="paragraph" w:customStyle="1" w:styleId="Text11">
    <w:name w:val="Text 11"/>
    <w:uiPriority w:val="99"/>
    <w:unhideWhenUsed/>
    <w:pPr>
      <w:widowControl w:val="0"/>
      <w:spacing w:after="0" w:line="240" w:lineRule="auto"/>
    </w:pPr>
  </w:style>
  <w:style w:type="paragraph" w:customStyle="1" w:styleId="Text10">
    <w:name w:val="Text 10"/>
    <w:uiPriority w:val="99"/>
    <w:unhideWhenUsed/>
    <w:pPr>
      <w:widowControl w:val="0"/>
      <w:spacing w:after="0" w:line="260" w:lineRule="exact"/>
    </w:pPr>
  </w:style>
  <w:style w:type="paragraph" w:customStyle="1" w:styleId="Text9">
    <w:name w:val="Text 9"/>
    <w:link w:val="Text9Zchn"/>
    <w:uiPriority w:val="99"/>
    <w:unhideWhenUsed/>
    <w:pPr>
      <w:widowControl w:val="0"/>
      <w:spacing w:after="0" w:line="240" w:lineRule="auto"/>
    </w:pPr>
    <w:rPr>
      <w:sz w:val="18"/>
    </w:rPr>
  </w:style>
  <w:style w:type="paragraph" w:customStyle="1" w:styleId="Text8">
    <w:name w:val="Text 8"/>
    <w:uiPriority w:val="99"/>
    <w:unhideWhenUsed/>
    <w:pPr>
      <w:widowControl w:val="0"/>
      <w:spacing w:after="0" w:line="240" w:lineRule="auto"/>
    </w:pPr>
    <w:rPr>
      <w:sz w:val="16"/>
    </w:rPr>
  </w:style>
  <w:style w:type="character" w:styleId="Hervorhebung">
    <w:name w:val="Emphasis"/>
    <w:basedOn w:val="Absatz-Standardschriftart"/>
    <w:uiPriority w:val="99"/>
    <w:unhideWhenUsed/>
    <w:rPr>
      <w:i/>
      <w:iCs/>
    </w:rPr>
  </w:style>
  <w:style w:type="character" w:styleId="IntensiverVerweis">
    <w:name w:val="Intense Reference"/>
    <w:basedOn w:val="Absatz-Standardschriftart"/>
    <w:uiPriority w:val="99"/>
    <w:semiHidden/>
    <w:rPr>
      <w:b/>
      <w:bCs/>
      <w:smallCaps/>
      <w:color w:val="05A8AF" w:themeColor="accent1"/>
      <w:spacing w:val="5"/>
    </w:rPr>
  </w:style>
  <w:style w:type="character" w:styleId="SchwacheHervorhebung">
    <w:name w:val="Subtle Emphasis"/>
    <w:basedOn w:val="Absatz-Standardschriftart"/>
    <w:uiPriority w:val="99"/>
    <w:semiHidden/>
    <w:rPr>
      <w:i/>
      <w:iCs/>
      <w:color w:val="404040" w:themeColor="text1" w:themeTint="BF"/>
    </w:rPr>
  </w:style>
  <w:style w:type="paragraph" w:styleId="Zitat">
    <w:name w:val="Quote"/>
    <w:aliases w:val="_Umrahmter_Text"/>
    <w:basedOn w:val="Textkrper"/>
    <w:next w:val="Textkrper"/>
    <w:link w:val="ZitatZchn"/>
    <w:uiPriority w:val="10"/>
    <w:qFormat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/>
    </w:pPr>
    <w:rPr>
      <w:iCs/>
    </w:rPr>
  </w:style>
  <w:style w:type="character" w:customStyle="1" w:styleId="ZitatZchn">
    <w:name w:val="Zitat Zchn"/>
    <w:aliases w:val="_Umrahmter_Text Zchn"/>
    <w:basedOn w:val="Absatz-Standardschriftart"/>
    <w:link w:val="Zitat"/>
    <w:uiPriority w:val="10"/>
    <w:rPr>
      <w:iCs/>
      <w:shd w:val="clear" w:color="auto" w:fill="FFFF99"/>
      <w:lang w:val="it-CH"/>
    </w:rPr>
  </w:style>
  <w:style w:type="paragraph" w:customStyle="1" w:styleId="berschrift12-fett-Abstandnach12">
    <w:name w:val="Überschrift 12 - fett - Abstand  nach 12"/>
    <w:basedOn w:val="Text12"/>
    <w:next w:val="Text12"/>
    <w:uiPriority w:val="99"/>
    <w:unhideWhenUsed/>
    <w:pPr>
      <w:spacing w:after="240"/>
    </w:pPr>
    <w:rPr>
      <w:b/>
    </w:rPr>
  </w:style>
  <w:style w:type="paragraph" w:customStyle="1" w:styleId="berschrift21-fett-Abstandnach20">
    <w:name w:val="Überschrift 21 - fett - Abstand nach 20"/>
    <w:basedOn w:val="berschrift21"/>
    <w:next w:val="Text12"/>
    <w:uiPriority w:val="99"/>
    <w:unhideWhenUsed/>
    <w:pPr>
      <w:spacing w:after="400"/>
    </w:pPr>
    <w:rPr>
      <w:b/>
    </w:rPr>
  </w:style>
  <w:style w:type="paragraph" w:customStyle="1" w:styleId="berschrift12-unterstrichen-Abstandvor12">
    <w:name w:val="Überschrift 12 - unterstrichen - Abstand vor 12"/>
    <w:basedOn w:val="Text12"/>
    <w:next w:val="Text12"/>
    <w:uiPriority w:val="99"/>
    <w:unhideWhenUsed/>
    <w:pPr>
      <w:spacing w:before="240"/>
    </w:pPr>
    <w:rPr>
      <w:u w:val="single"/>
    </w:rPr>
  </w:style>
  <w:style w:type="paragraph" w:customStyle="1" w:styleId="berschrift21-Abstandvor33-nach21">
    <w:name w:val="Überschrift 21 - Abstand vor 33 - nach 21"/>
    <w:basedOn w:val="berschrift21"/>
    <w:next w:val="Text12"/>
    <w:uiPriority w:val="99"/>
    <w:unhideWhenUsed/>
    <w:pPr>
      <w:spacing w:before="660" w:after="420"/>
    </w:pPr>
  </w:style>
  <w:style w:type="paragraph" w:customStyle="1" w:styleId="Text12-Abstandvor12">
    <w:name w:val="Text 12 - Abstand vor 12"/>
    <w:basedOn w:val="Text12"/>
    <w:uiPriority w:val="99"/>
    <w:unhideWhenUsed/>
    <w:pPr>
      <w:spacing w:before="240"/>
    </w:pPr>
  </w:style>
  <w:style w:type="paragraph" w:customStyle="1" w:styleId="Text12-Abstandvor12-nach24">
    <w:name w:val="Text 12 - Abstand vor 12 - nach 24"/>
    <w:basedOn w:val="Text12"/>
    <w:next w:val="Text12-Abstandvor12"/>
    <w:uiPriority w:val="99"/>
    <w:unhideWhenUsed/>
    <w:pPr>
      <w:spacing w:before="240" w:after="480"/>
    </w:pPr>
  </w:style>
  <w:style w:type="paragraph" w:customStyle="1" w:styleId="Text12-Rahmenunten-Abstand31">
    <w:name w:val="Text 12 - Rahmen unten - Abstand 31"/>
    <w:basedOn w:val="Text12"/>
    <w:next w:val="Text12"/>
    <w:uiPriority w:val="99"/>
    <w:unhideWhenUsed/>
    <w:pPr>
      <w:pBdr>
        <w:bottom w:val="single" w:sz="4" w:space="31" w:color="auto"/>
      </w:pBdr>
    </w:pPr>
  </w:style>
  <w:style w:type="paragraph" w:customStyle="1" w:styleId="Text12-Abstandnach36">
    <w:name w:val="Text 12 - Abstand nach 36"/>
    <w:basedOn w:val="Text12"/>
    <w:next w:val="Text12"/>
    <w:uiPriority w:val="99"/>
    <w:unhideWhenUsed/>
    <w:pPr>
      <w:spacing w:after="720"/>
    </w:pPr>
  </w:style>
  <w:style w:type="paragraph" w:customStyle="1" w:styleId="Text12-fett-Versalien-rechts">
    <w:name w:val="Text 12 - fett - Versalien - rechts"/>
    <w:basedOn w:val="Text12"/>
    <w:next w:val="Text12"/>
    <w:uiPriority w:val="99"/>
    <w:unhideWhenUsed/>
    <w:pPr>
      <w:jc w:val="right"/>
    </w:pPr>
    <w:rPr>
      <w:b/>
      <w:caps/>
    </w:rPr>
  </w:style>
  <w:style w:type="paragraph" w:customStyle="1" w:styleId="Text11-Abstandvor11">
    <w:name w:val="Text 11 - Abstand vor 11"/>
    <w:basedOn w:val="Text11"/>
    <w:uiPriority w:val="99"/>
    <w:unhideWhenUsed/>
    <w:pPr>
      <w:tabs>
        <w:tab w:val="left" w:pos="3686"/>
      </w:tabs>
      <w:spacing w:before="220"/>
      <w:ind w:left="3686" w:hanging="3686"/>
    </w:pPr>
  </w:style>
  <w:style w:type="paragraph" w:customStyle="1" w:styleId="Text11-Abstandvor11-nach22">
    <w:name w:val="Text 11 - Abstand vor 11 - nach 22"/>
    <w:basedOn w:val="Text11"/>
    <w:next w:val="Text11-Abstandvor11"/>
    <w:uiPriority w:val="99"/>
    <w:unhideWhenUsed/>
    <w:pPr>
      <w:spacing w:before="220" w:after="440"/>
    </w:pPr>
  </w:style>
  <w:style w:type="paragraph" w:customStyle="1" w:styleId="Text11-Abstandnach33">
    <w:name w:val="Text 11 - Abstand nach 33"/>
    <w:basedOn w:val="Text11"/>
    <w:uiPriority w:val="99"/>
    <w:unhideWhenUsed/>
    <w:pPr>
      <w:spacing w:after="660"/>
    </w:pPr>
  </w:style>
  <w:style w:type="paragraph" w:customStyle="1" w:styleId="Text11-fett-Versalien-recht">
    <w:name w:val="Text 11 - fett - Versalien - recht"/>
    <w:basedOn w:val="Text11"/>
    <w:uiPriority w:val="99"/>
    <w:unhideWhenUsed/>
    <w:pPr>
      <w:jc w:val="right"/>
    </w:pPr>
    <w:rPr>
      <w:b/>
      <w:caps/>
    </w:rPr>
  </w:style>
  <w:style w:type="paragraph" w:customStyle="1" w:styleId="Text10-Abstandvor10">
    <w:name w:val="Text 10 - Abstand vor 10"/>
    <w:basedOn w:val="Text10"/>
    <w:uiPriority w:val="99"/>
    <w:unhideWhenUsed/>
    <w:pPr>
      <w:spacing w:before="200"/>
    </w:pPr>
  </w:style>
  <w:style w:type="paragraph" w:customStyle="1" w:styleId="Text10-Abstandvor10-nach20">
    <w:name w:val="Text 10 - Abstand vor 10 - nach 20"/>
    <w:basedOn w:val="Text10"/>
    <w:next w:val="Text10-Abstandvor10"/>
    <w:uiPriority w:val="99"/>
    <w:unhideWhenUsed/>
    <w:pPr>
      <w:spacing w:before="200" w:after="400"/>
    </w:pPr>
  </w:style>
  <w:style w:type="paragraph" w:customStyle="1" w:styleId="Text10-Abstandnach30">
    <w:name w:val="Text 10 - Abstand nach 30"/>
    <w:basedOn w:val="Text10"/>
    <w:next w:val="Text10"/>
    <w:uiPriority w:val="99"/>
    <w:unhideWhenUsed/>
    <w:pPr>
      <w:spacing w:after="600"/>
    </w:pPr>
  </w:style>
  <w:style w:type="paragraph" w:customStyle="1" w:styleId="Text9-Abstandvor9">
    <w:name w:val="Text 9 - Abstand vor 9"/>
    <w:basedOn w:val="Text9"/>
    <w:uiPriority w:val="99"/>
    <w:unhideWhenUsed/>
    <w:pPr>
      <w:spacing w:before="180"/>
    </w:pPr>
  </w:style>
  <w:style w:type="paragraph" w:customStyle="1" w:styleId="Text9-Abstandvor9-nach18">
    <w:name w:val="Text 9 - Abstand vor 9 - nach 18"/>
    <w:basedOn w:val="Text9"/>
    <w:next w:val="Text9-Abstandvor9"/>
    <w:uiPriority w:val="99"/>
    <w:unhideWhenUsed/>
    <w:pPr>
      <w:spacing w:before="180" w:after="360"/>
    </w:pPr>
  </w:style>
  <w:style w:type="paragraph" w:customStyle="1" w:styleId="Text9-Rahmenoben-unten">
    <w:name w:val="Text 9 - Rahmen oben - unten"/>
    <w:basedOn w:val="Text9"/>
    <w:next w:val="Text9"/>
    <w:uiPriority w:val="99"/>
    <w:unhideWhenUsed/>
    <w:pPr>
      <w:pBdr>
        <w:top w:val="single" w:sz="8" w:space="1" w:color="auto"/>
        <w:bottom w:val="single" w:sz="8" w:space="1" w:color="auto"/>
      </w:pBdr>
    </w:pPr>
  </w:style>
  <w:style w:type="paragraph" w:customStyle="1" w:styleId="Text8-Abstandvor8">
    <w:name w:val="Text 8 - Abstand vor 8"/>
    <w:basedOn w:val="Text8"/>
    <w:uiPriority w:val="99"/>
    <w:unhideWhenUsed/>
    <w:pPr>
      <w:spacing w:before="160"/>
    </w:pPr>
  </w:style>
  <w:style w:type="paragraph" w:customStyle="1" w:styleId="Text8-Abstandvor8-nach16">
    <w:name w:val="Text 8 - Abstand vor 8 - nach 16"/>
    <w:basedOn w:val="Text8"/>
    <w:next w:val="Text8-Abstandvor8"/>
    <w:uiPriority w:val="99"/>
    <w:unhideWhenUsed/>
    <w:pPr>
      <w:spacing w:before="160" w:after="320"/>
    </w:pPr>
  </w:style>
  <w:style w:type="paragraph" w:customStyle="1" w:styleId="Text8-Rahmenunten-Einrckung95cmrechts">
    <w:name w:val="Text 8 - Rahmen unten - Einrückung 9.5 cm rechts"/>
    <w:basedOn w:val="Text8"/>
    <w:next w:val="Text8"/>
    <w:uiPriority w:val="99"/>
    <w:unhideWhenUsed/>
    <w:pPr>
      <w:pBdr>
        <w:bottom w:val="single" w:sz="4" w:space="1" w:color="auto"/>
      </w:pBdr>
      <w:ind w:right="5387"/>
    </w:pPr>
  </w:style>
  <w:style w:type="paragraph" w:customStyle="1" w:styleId="Text75">
    <w:name w:val="Text 7.5"/>
    <w:link w:val="Text75Zchn"/>
    <w:uiPriority w:val="99"/>
    <w:unhideWhenUsed/>
    <w:pPr>
      <w:spacing w:after="0" w:line="200" w:lineRule="exact"/>
    </w:pPr>
    <w:rPr>
      <w:sz w:val="15"/>
    </w:rPr>
  </w:style>
  <w:style w:type="paragraph" w:customStyle="1" w:styleId="Text75-Abstandvor75">
    <w:name w:val="Text 7.5 - Abstand vor 7.5"/>
    <w:basedOn w:val="Text75"/>
    <w:uiPriority w:val="99"/>
    <w:unhideWhenUsed/>
    <w:pPr>
      <w:spacing w:before="150"/>
    </w:pPr>
  </w:style>
  <w:style w:type="paragraph" w:customStyle="1" w:styleId="Text75-Abstandvor75-nach15">
    <w:name w:val="Text 7.5 - Abstand vor 7.5 - nach 15"/>
    <w:basedOn w:val="Text75"/>
    <w:next w:val="Text75-Abstandvor75"/>
    <w:uiPriority w:val="99"/>
    <w:unhideWhenUsed/>
    <w:pPr>
      <w:spacing w:before="150" w:after="300"/>
    </w:pPr>
  </w:style>
  <w:style w:type="paragraph" w:customStyle="1" w:styleId="Text75-Rahmenoben-unten-Abstandvor12-nach18">
    <w:name w:val="Text 7.5 - Rahmen oben - unten - Abstand vor 12 - nach 18"/>
    <w:basedOn w:val="Text75"/>
    <w:next w:val="Text75"/>
    <w:uiPriority w:val="99"/>
    <w:unhideWhenUsed/>
    <w:pPr>
      <w:pBdr>
        <w:top w:val="single" w:sz="4" w:space="12" w:color="auto"/>
        <w:bottom w:val="single" w:sz="4" w:space="18" w:color="auto"/>
      </w:pBdr>
      <w:tabs>
        <w:tab w:val="left" w:pos="4253"/>
      </w:tabs>
      <w:spacing w:line="260" w:lineRule="exact"/>
      <w:ind w:left="4260" w:hanging="4260"/>
      <w:contextualSpacing/>
    </w:pPr>
  </w:style>
  <w:style w:type="paragraph" w:customStyle="1" w:styleId="Text7">
    <w:name w:val="Text 7"/>
    <w:link w:val="Text7Zchn"/>
    <w:uiPriority w:val="99"/>
    <w:unhideWhenUsed/>
    <w:pPr>
      <w:spacing w:after="0" w:line="200" w:lineRule="exact"/>
    </w:pPr>
    <w:rPr>
      <w:sz w:val="14"/>
    </w:rPr>
  </w:style>
  <w:style w:type="paragraph" w:customStyle="1" w:styleId="Text7-zentriert">
    <w:name w:val="Text 7 - zentriert"/>
    <w:basedOn w:val="Text7"/>
    <w:uiPriority w:val="99"/>
    <w:unhideWhenUsed/>
    <w:pPr>
      <w:jc w:val="center"/>
    </w:pPr>
  </w:style>
  <w:style w:type="paragraph" w:customStyle="1" w:styleId="Text7-Abstandvor7">
    <w:name w:val="Text 7 - Abstand vor 7"/>
    <w:basedOn w:val="Text7"/>
    <w:uiPriority w:val="99"/>
    <w:unhideWhenUsed/>
    <w:pPr>
      <w:spacing w:before="140"/>
    </w:pPr>
  </w:style>
  <w:style w:type="paragraph" w:customStyle="1" w:styleId="Text7-Abstandvor7-nach14">
    <w:name w:val="Text 7 - Abstand vor 7 - nach 14"/>
    <w:basedOn w:val="Text7"/>
    <w:next w:val="Text7-Abstandvor7"/>
    <w:uiPriority w:val="99"/>
    <w:unhideWhenUsed/>
    <w:pPr>
      <w:spacing w:before="140" w:after="280"/>
    </w:pPr>
  </w:style>
  <w:style w:type="paragraph" w:customStyle="1" w:styleId="NummerierteListe12-Abstandnach">
    <w:name w:val="Nummerierte Liste 12 - Abstand nach"/>
    <w:basedOn w:val="Text12"/>
    <w:uiPriority w:val="99"/>
    <w:unhideWhenUsed/>
    <w:pPr>
      <w:spacing w:after="240"/>
    </w:pPr>
  </w:style>
  <w:style w:type="paragraph" w:customStyle="1" w:styleId="NummerierteListe10-Abstandnach10">
    <w:name w:val="Nummerierte Liste 10 - Abstand nach 10"/>
    <w:basedOn w:val="NummerierteListe10"/>
    <w:uiPriority w:val="99"/>
    <w:unhideWhenUsed/>
    <w:pPr>
      <w:spacing w:after="200"/>
    </w:pPr>
  </w:style>
  <w:style w:type="paragraph" w:customStyle="1" w:styleId="Aufzhlung12-Strich">
    <w:name w:val="Aufzählung 12 - Strich"/>
    <w:basedOn w:val="Text12"/>
    <w:uiPriority w:val="99"/>
    <w:unhideWhenUsed/>
  </w:style>
  <w:style w:type="paragraph" w:customStyle="1" w:styleId="Aufzhlung10-Pfeil">
    <w:name w:val="Aufzählung 10 - Pfeil"/>
    <w:basedOn w:val="Standard"/>
    <w:uiPriority w:val="99"/>
    <w:unhideWhenUsed/>
    <w:pPr>
      <w:spacing w:before="130" w:after="130" w:line="240" w:lineRule="auto"/>
    </w:pPr>
    <w:rPr>
      <w:rFonts w:eastAsia="Times New Roman" w:cs="Times New Roman"/>
      <w:b/>
      <w:lang w:eastAsia="de-CH"/>
    </w:rPr>
  </w:style>
  <w:style w:type="paragraph" w:customStyle="1" w:styleId="Text10-Rahmenoben-unten-Abstandvor4-nach4">
    <w:name w:val="Text 10 - Rahmen  oben - unten - Abstand vor 4 - nach 4"/>
    <w:basedOn w:val="Text10"/>
    <w:next w:val="Text10"/>
    <w:uiPriority w:val="99"/>
    <w:unhideWhenUsed/>
    <w:pPr>
      <w:pBdr>
        <w:top w:val="single" w:sz="4" w:space="15" w:color="auto"/>
        <w:bottom w:val="single" w:sz="4" w:space="15" w:color="auto"/>
      </w:pBdr>
      <w:tabs>
        <w:tab w:val="left" w:pos="340"/>
        <w:tab w:val="left" w:pos="3062"/>
        <w:tab w:val="left" w:pos="3402"/>
        <w:tab w:val="left" w:pos="6124"/>
        <w:tab w:val="left" w:pos="6464"/>
      </w:tabs>
      <w:spacing w:before="80" w:after="80"/>
    </w:pPr>
  </w:style>
  <w:style w:type="character" w:customStyle="1" w:styleId="Kursiv">
    <w:name w:val="Kursiv"/>
    <w:basedOn w:val="Absatz-Standardschriftart"/>
    <w:uiPriority w:val="4"/>
    <w:qFormat/>
    <w:rPr>
      <w:i/>
    </w:rPr>
  </w:style>
  <w:style w:type="paragraph" w:customStyle="1" w:styleId="Text7-rechts">
    <w:name w:val="Text 7 - rechts"/>
    <w:basedOn w:val="Text7"/>
    <w:next w:val="Text7"/>
    <w:uiPriority w:val="99"/>
    <w:unhideWhenUsed/>
    <w:pPr>
      <w:jc w:val="right"/>
    </w:pPr>
  </w:style>
  <w:style w:type="paragraph" w:customStyle="1" w:styleId="Text75-Abstandnach5">
    <w:name w:val="Text 7.5 - Abstand nach 5"/>
    <w:basedOn w:val="Text75"/>
    <w:next w:val="Text75"/>
    <w:uiPriority w:val="99"/>
    <w:unhideWhenUsed/>
    <w:pPr>
      <w:spacing w:after="100"/>
      <w:contextualSpacing/>
    </w:pPr>
  </w:style>
  <w:style w:type="paragraph" w:customStyle="1" w:styleId="Text10-Abstandnach20">
    <w:name w:val="Text 10 - Abstand nach 20"/>
    <w:basedOn w:val="Text10"/>
    <w:uiPriority w:val="99"/>
    <w:unhideWhenUsed/>
    <w:pPr>
      <w:spacing w:after="400"/>
    </w:pPr>
  </w:style>
  <w:style w:type="paragraph" w:customStyle="1" w:styleId="Text11-Abstandnach22">
    <w:name w:val="Text 11 - Abstand nach 22"/>
    <w:basedOn w:val="Text11"/>
    <w:next w:val="Text11"/>
    <w:uiPriority w:val="99"/>
    <w:unhideWhenUsed/>
    <w:pPr>
      <w:spacing w:after="440"/>
    </w:pPr>
  </w:style>
  <w:style w:type="paragraph" w:customStyle="1" w:styleId="Text12-Abstandnach24">
    <w:name w:val="Text 12 - Abstand nach 24"/>
    <w:basedOn w:val="Text12"/>
    <w:next w:val="Text12"/>
    <w:uiPriority w:val="99"/>
    <w:unhideWhenUsed/>
    <w:pPr>
      <w:spacing w:after="480"/>
    </w:pPr>
  </w:style>
  <w:style w:type="paragraph" w:customStyle="1" w:styleId="Text7-Abstandnach14">
    <w:name w:val="Text 7 - Abstand nach 14"/>
    <w:basedOn w:val="Text7"/>
    <w:next w:val="Text7"/>
    <w:uiPriority w:val="99"/>
    <w:unhideWhenUsed/>
    <w:pPr>
      <w:spacing w:after="280"/>
    </w:pPr>
  </w:style>
  <w:style w:type="paragraph" w:customStyle="1" w:styleId="Text75-Abstandnach15">
    <w:name w:val="Text 7.5 - Abstand nach 15"/>
    <w:basedOn w:val="Text75"/>
    <w:next w:val="Text75"/>
    <w:uiPriority w:val="99"/>
    <w:unhideWhenUsed/>
    <w:pPr>
      <w:spacing w:after="300"/>
    </w:pPr>
  </w:style>
  <w:style w:type="paragraph" w:customStyle="1" w:styleId="Text8-Abstandnach16">
    <w:name w:val="Text 8 - Abstand nach 16"/>
    <w:basedOn w:val="Text8"/>
    <w:next w:val="Text8"/>
    <w:uiPriority w:val="99"/>
    <w:unhideWhenUsed/>
    <w:pPr>
      <w:spacing w:after="320"/>
    </w:pPr>
  </w:style>
  <w:style w:type="paragraph" w:customStyle="1" w:styleId="Text9-Abstandnach18">
    <w:name w:val="Text 9 - Abstand nach 18"/>
    <w:basedOn w:val="Text9"/>
    <w:next w:val="Text9"/>
    <w:uiPriority w:val="99"/>
    <w:unhideWhenUsed/>
    <w:pPr>
      <w:spacing w:after="360"/>
    </w:pPr>
  </w:style>
  <w:style w:type="paragraph" w:customStyle="1" w:styleId="Aufzhlung8-Pfeil">
    <w:name w:val="Aufzählung 8 - Pfeil"/>
    <w:basedOn w:val="Text8"/>
    <w:uiPriority w:val="99"/>
    <w:unhideWhenUsed/>
    <w:pPr>
      <w:numPr>
        <w:numId w:val="11"/>
      </w:numPr>
    </w:pPr>
  </w:style>
  <w:style w:type="paragraph" w:customStyle="1" w:styleId="Aufzhlung7-Pfeil">
    <w:name w:val="Aufzählung 7 - Pfeil"/>
    <w:basedOn w:val="Aufzhlung8-Pfeil"/>
    <w:uiPriority w:val="99"/>
    <w:unhideWhenUsed/>
    <w:pPr>
      <w:numPr>
        <w:numId w:val="12"/>
      </w:numPr>
    </w:pPr>
    <w:rPr>
      <w:sz w:val="14"/>
    </w:rPr>
  </w:style>
  <w:style w:type="paragraph" w:customStyle="1" w:styleId="Text10-Einrckung8rechts">
    <w:name w:val="Text 10 - Einrückung 8 rechts"/>
    <w:basedOn w:val="Text10"/>
    <w:uiPriority w:val="99"/>
    <w:unhideWhenUsed/>
    <w:pPr>
      <w:ind w:right="4536"/>
    </w:pPr>
  </w:style>
  <w:style w:type="paragraph" w:customStyle="1" w:styleId="NummerierteListe10">
    <w:name w:val="Nummerierte Liste 10"/>
    <w:basedOn w:val="Text10"/>
    <w:uiPriority w:val="99"/>
    <w:unhideWhenUsed/>
    <w:pPr>
      <w:spacing w:line="260" w:lineRule="atLeast"/>
    </w:pPr>
  </w:style>
  <w:style w:type="paragraph" w:customStyle="1" w:styleId="Text10-Abstandvor20">
    <w:name w:val="Text 10 - Abstand vor 20"/>
    <w:basedOn w:val="Text10"/>
    <w:next w:val="Text10"/>
    <w:uiPriority w:val="99"/>
    <w:unhideWhenUsed/>
    <w:pPr>
      <w:spacing w:before="400"/>
    </w:pPr>
  </w:style>
  <w:style w:type="paragraph" w:customStyle="1" w:styleId="NummerierteListe10-Abstandvor10-nach10">
    <w:name w:val="Nummerierte Liste 10 - Abstand vor 10 - nach 10"/>
    <w:basedOn w:val="NummerierteListe10-Abstandnach10"/>
    <w:uiPriority w:val="99"/>
    <w:unhideWhenUsed/>
    <w:pPr>
      <w:spacing w:before="200"/>
    </w:pPr>
  </w:style>
  <w:style w:type="paragraph" w:customStyle="1" w:styleId="Text12-Abstandvor24">
    <w:name w:val="Text 12 - Abstand vor 24"/>
    <w:basedOn w:val="Text12"/>
    <w:next w:val="Text12"/>
    <w:uiPriority w:val="99"/>
    <w:unhideWhenUsed/>
    <w:pPr>
      <w:spacing w:before="480"/>
    </w:pPr>
  </w:style>
  <w:style w:type="paragraph" w:customStyle="1" w:styleId="Form">
    <w:name w:val="Form"/>
    <w:basedOn w:val="Standard"/>
    <w:uiPriority w:val="99"/>
    <w:unhideWhenUsed/>
    <w:pPr>
      <w:spacing w:after="0" w:line="240" w:lineRule="auto"/>
    </w:pPr>
    <w:rPr>
      <w:rFonts w:eastAsia="Calibri" w:cs="Times New Roman"/>
      <w:sz w:val="15"/>
    </w:rPr>
  </w:style>
  <w:style w:type="paragraph" w:styleId="Titel">
    <w:name w:val="Title"/>
    <w:aliases w:val="_Titel_Bericht"/>
    <w:basedOn w:val="Standard"/>
    <w:next w:val="Textkrper"/>
    <w:link w:val="TitelZchn"/>
    <w:uiPriority w:val="24"/>
    <w:qFormat/>
    <w:pPr>
      <w:spacing w:after="320" w:line="240" w:lineRule="auto"/>
      <w:contextualSpacing/>
    </w:pPr>
    <w:rPr>
      <w:rFonts w:asciiTheme="majorHAnsi" w:eastAsiaTheme="majorEastAsia" w:hAnsiTheme="majorHAnsi" w:cstheme="majorBidi"/>
      <w:b/>
      <w:kern w:val="28"/>
      <w:sz w:val="42"/>
      <w:szCs w:val="56"/>
    </w:rPr>
  </w:style>
  <w:style w:type="character" w:customStyle="1" w:styleId="TitelZchn">
    <w:name w:val="Titel Zchn"/>
    <w:aliases w:val="_Titel_Bericht Zchn"/>
    <w:basedOn w:val="Absatz-Standardschriftart"/>
    <w:link w:val="Titel"/>
    <w:uiPriority w:val="24"/>
    <w:rPr>
      <w:rFonts w:asciiTheme="majorHAnsi" w:eastAsiaTheme="majorEastAsia" w:hAnsiTheme="majorHAnsi" w:cstheme="majorBidi"/>
      <w:b/>
      <w:kern w:val="28"/>
      <w:sz w:val="42"/>
      <w:szCs w:val="56"/>
      <w:lang w:val="it-CH"/>
    </w:rPr>
  </w:style>
  <w:style w:type="paragraph" w:customStyle="1" w:styleId="Linie1">
    <w:name w:val="Linie1"/>
    <w:basedOn w:val="Standard"/>
    <w:next w:val="Standard"/>
    <w:semiHidden/>
    <w:pPr>
      <w:pBdr>
        <w:top w:val="single" w:sz="2" w:space="1" w:color="auto"/>
      </w:pBdr>
      <w:spacing w:before="270" w:after="0" w:line="160" w:lineRule="exact"/>
      <w:ind w:left="28" w:right="28"/>
    </w:pPr>
    <w:rPr>
      <w:rFonts w:eastAsia="Calibri" w:cs="Times New Roman"/>
    </w:rPr>
  </w:style>
  <w:style w:type="paragraph" w:customStyle="1" w:styleId="Linie2">
    <w:name w:val="Linie2"/>
    <w:basedOn w:val="Standard"/>
    <w:next w:val="Standard"/>
    <w:semiHidden/>
    <w:pPr>
      <w:pBdr>
        <w:bottom w:val="single" w:sz="2" w:space="1" w:color="auto"/>
      </w:pBdr>
      <w:spacing w:before="90" w:after="340" w:line="240" w:lineRule="auto"/>
    </w:pPr>
    <w:rPr>
      <w:rFonts w:eastAsia="Calibri" w:cs="Times New Roman"/>
    </w:rPr>
  </w:style>
  <w:style w:type="paragraph" w:customStyle="1" w:styleId="Klassifizierung">
    <w:name w:val="Klassifizierung"/>
    <w:basedOn w:val="Standard"/>
    <w:uiPriority w:val="99"/>
    <w:unhideWhenUsed/>
    <w:pPr>
      <w:spacing w:after="0" w:line="240" w:lineRule="auto"/>
      <w:jc w:val="right"/>
    </w:pPr>
    <w:rPr>
      <w:rFonts w:eastAsia="Calibri" w:cs="Times New Roman"/>
      <w:b/>
    </w:rPr>
  </w:style>
  <w:style w:type="paragraph" w:customStyle="1" w:styleId="VermerkeBetreff">
    <w:name w:val="Vermerke_Betreff"/>
    <w:basedOn w:val="Standard"/>
    <w:uiPriority w:val="99"/>
    <w:semiHidden/>
    <w:pPr>
      <w:spacing w:after="0" w:line="240" w:lineRule="auto"/>
    </w:pPr>
    <w:rPr>
      <w:rFonts w:eastAsia="Calibri" w:cs="Times New Roman"/>
      <w:b/>
    </w:rPr>
  </w:style>
  <w:style w:type="table" w:styleId="Tabellenraster">
    <w:name w:val="Table Grid"/>
    <w:basedOn w:val="NormaleTabelle"/>
    <w:uiPriority w:val="39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unhideWhenUsed/>
    <w:rPr>
      <w:color w:val="808080"/>
    </w:rPr>
  </w:style>
  <w:style w:type="paragraph" w:customStyle="1" w:styleId="Text10-Abstandvorundnach13pt">
    <w:name w:val="Text 10 - Abstand vor und nach 13 pt."/>
    <w:link w:val="Text10-Abstandvorundnach13ptZchn"/>
    <w:uiPriority w:val="99"/>
    <w:unhideWhenUsed/>
    <w:pPr>
      <w:spacing w:before="260" w:line="260" w:lineRule="exact"/>
    </w:pPr>
    <w:rPr>
      <w:rFonts w:ascii="Arial" w:hAnsi="Arial"/>
    </w:rPr>
  </w:style>
  <w:style w:type="character" w:customStyle="1" w:styleId="Text10-Abstandvorundnach13ptZchn">
    <w:name w:val="Text 10 - Abstand vor und nach 13 pt. Zchn"/>
    <w:basedOn w:val="Absatz-Standardschriftart"/>
    <w:link w:val="Text10-Abstandvorundnach13pt"/>
    <w:uiPriority w:val="99"/>
    <w:rPr>
      <w:rFonts w:ascii="Arial" w:hAnsi="Arial"/>
      <w:lang w:val="it-CH"/>
    </w:rPr>
  </w:style>
  <w:style w:type="paragraph" w:customStyle="1" w:styleId="Text10ohneAbstand">
    <w:name w:val="Text 10 ohne Abstand"/>
    <w:link w:val="Text10ohneAbstandZchn"/>
    <w:uiPriority w:val="99"/>
    <w:unhideWhenUsed/>
    <w:pPr>
      <w:spacing w:after="0" w:line="1080" w:lineRule="exact"/>
    </w:pPr>
    <w:rPr>
      <w:rFonts w:ascii="Arial" w:hAnsi="Arial"/>
    </w:rPr>
  </w:style>
  <w:style w:type="character" w:customStyle="1" w:styleId="Text10ohneAbstandZchn">
    <w:name w:val="Text 10 ohne Abstand Zchn"/>
    <w:basedOn w:val="Absatz-Standardschriftart"/>
    <w:link w:val="Text10ohneAbstand"/>
    <w:uiPriority w:val="99"/>
    <w:rPr>
      <w:rFonts w:ascii="Arial" w:hAnsi="Arial"/>
    </w:rPr>
  </w:style>
  <w:style w:type="paragraph" w:customStyle="1" w:styleId="Text10-Zeilenabstand54pt">
    <w:name w:val="Text 10 - Zeilenabstand 54 pt."/>
    <w:link w:val="Text10-Zeilenabstand54ptZchn"/>
    <w:uiPriority w:val="99"/>
    <w:unhideWhenUsed/>
    <w:pPr>
      <w:spacing w:after="0" w:line="1080" w:lineRule="exact"/>
    </w:pPr>
    <w:rPr>
      <w:rFonts w:ascii="Arial" w:hAnsi="Arial"/>
    </w:rPr>
  </w:style>
  <w:style w:type="character" w:customStyle="1" w:styleId="Text10-Zeilenabstand54ptZchn">
    <w:name w:val="Text 10 - Zeilenabstand 54 pt. Zchn"/>
    <w:basedOn w:val="Absatz-Standardschriftart"/>
    <w:link w:val="Text10-Zeilenabstand54pt"/>
    <w:uiPriority w:val="99"/>
    <w:rPr>
      <w:rFonts w:ascii="Arial" w:hAnsi="Arial"/>
    </w:rPr>
  </w:style>
  <w:style w:type="paragraph" w:customStyle="1" w:styleId="AnhangTitel">
    <w:name w:val="_Anhang_Titel"/>
    <w:basedOn w:val="Standard"/>
    <w:next w:val="Textkrper"/>
    <w:uiPriority w:val="26"/>
    <w:qFormat/>
    <w:pPr>
      <w:tabs>
        <w:tab w:val="left" w:pos="1418"/>
      </w:tabs>
      <w:ind w:left="1418" w:hanging="1418"/>
    </w:pPr>
    <w:rPr>
      <w:rFonts w:eastAsia="Times New Roman" w:cs="Times New Roman"/>
      <w:sz w:val="28"/>
      <w:lang w:eastAsia="de-CH"/>
    </w:rPr>
  </w:style>
  <w:style w:type="paragraph" w:styleId="Textkrper">
    <w:name w:val="Body Text"/>
    <w:aliases w:val="_Text"/>
    <w:basedOn w:val="Standard"/>
    <w:link w:val="TextkrperZchn"/>
    <w:autoRedefine/>
    <w:qFormat/>
    <w:pPr>
      <w:tabs>
        <w:tab w:val="left" w:pos="426"/>
      </w:tabs>
      <w:spacing w:before="20" w:after="0" w:line="240" w:lineRule="atLeast"/>
    </w:pPr>
    <w:rPr>
      <w:szCs w:val="24"/>
    </w:rPr>
  </w:style>
  <w:style w:type="character" w:customStyle="1" w:styleId="TextkrperZchn">
    <w:name w:val="Textkörper Zchn"/>
    <w:aliases w:val="_Text Zchn"/>
    <w:basedOn w:val="Absatz-Standardschriftart"/>
    <w:link w:val="Textkrper"/>
    <w:rPr>
      <w:szCs w:val="24"/>
      <w:lang w:val="it-CH"/>
    </w:rPr>
  </w:style>
  <w:style w:type="numbering" w:customStyle="1" w:styleId="Bindestrich">
    <w:name w:val="_Bindestrich"/>
    <w:uiPriority w:val="99"/>
    <w:pPr>
      <w:numPr>
        <w:numId w:val="2"/>
      </w:numPr>
    </w:pPr>
  </w:style>
  <w:style w:type="character" w:customStyle="1" w:styleId="Fettunterstrichen">
    <w:name w:val="_Fett_unterstrichen"/>
    <w:basedOn w:val="Absatz-Standardschriftart"/>
    <w:uiPriority w:val="6"/>
    <w:qFormat/>
    <w:rPr>
      <w:b/>
      <w:u w:val="single"/>
    </w:rPr>
  </w:style>
  <w:style w:type="numbering" w:customStyle="1" w:styleId="nummerierteListe">
    <w:name w:val="_nummerierteListe"/>
    <w:uiPriority w:val="99"/>
    <w:pPr>
      <w:numPr>
        <w:numId w:val="3"/>
      </w:numPr>
    </w:pPr>
  </w:style>
  <w:style w:type="numbering" w:customStyle="1" w:styleId="NummerierteListemitAufzhlung">
    <w:name w:val="_NummerierteListe_mitAufzählung"/>
    <w:uiPriority w:val="99"/>
    <w:pPr>
      <w:numPr>
        <w:numId w:val="4"/>
      </w:numPr>
    </w:pPr>
  </w:style>
  <w:style w:type="numbering" w:customStyle="1" w:styleId="nummerierteberschriften">
    <w:name w:val="_nummerierteÜberschriften"/>
    <w:uiPriority w:val="99"/>
    <w:pPr>
      <w:numPr>
        <w:numId w:val="5"/>
      </w:numPr>
    </w:pPr>
  </w:style>
  <w:style w:type="numbering" w:customStyle="1" w:styleId="Punkt">
    <w:name w:val="_Punkt"/>
    <w:uiPriority w:val="99"/>
    <w:pPr>
      <w:numPr>
        <w:numId w:val="6"/>
      </w:numPr>
    </w:pPr>
  </w:style>
  <w:style w:type="paragraph" w:customStyle="1" w:styleId="Rahmenlinieoben">
    <w:name w:val="_Rahmenlinie_oben"/>
    <w:basedOn w:val="Standard"/>
    <w:link w:val="RahmenlinieobenZchn"/>
    <w:uiPriority w:val="26"/>
    <w:qFormat/>
    <w:pPr>
      <w:pBdr>
        <w:top w:val="single" w:sz="4" w:space="1" w:color="auto"/>
      </w:pBdr>
      <w:spacing w:after="80" w:line="240" w:lineRule="auto"/>
    </w:pPr>
    <w:rPr>
      <w:rFonts w:eastAsiaTheme="majorEastAsia" w:cstheme="majorBidi"/>
      <w:b/>
      <w:kern w:val="28"/>
      <w:sz w:val="6"/>
      <w:szCs w:val="56"/>
    </w:rPr>
  </w:style>
  <w:style w:type="character" w:customStyle="1" w:styleId="RahmenlinieobenZchn">
    <w:name w:val="_Rahmenlinie_oben Zchn"/>
    <w:basedOn w:val="Absatz-Standardschriftart"/>
    <w:link w:val="Rahmenlinieoben"/>
    <w:uiPriority w:val="26"/>
    <w:rPr>
      <w:rFonts w:eastAsiaTheme="majorEastAsia" w:cstheme="majorBidi"/>
      <w:b/>
      <w:kern w:val="28"/>
      <w:sz w:val="6"/>
      <w:szCs w:val="56"/>
      <w:lang w:val="it-CH"/>
    </w:rPr>
  </w:style>
  <w:style w:type="paragraph" w:customStyle="1" w:styleId="Rahmenlinieunten">
    <w:name w:val="_Rahmenlinie_unten"/>
    <w:basedOn w:val="Standard"/>
    <w:link w:val="RahmenlinieuntenZchn"/>
    <w:uiPriority w:val="26"/>
    <w:qFormat/>
    <w:pPr>
      <w:pBdr>
        <w:bottom w:val="single" w:sz="4" w:space="0" w:color="auto"/>
      </w:pBdr>
      <w:spacing w:line="240" w:lineRule="auto"/>
    </w:pPr>
    <w:rPr>
      <w:sz w:val="6"/>
    </w:rPr>
  </w:style>
  <w:style w:type="character" w:customStyle="1" w:styleId="RahmenlinieuntenZchn">
    <w:name w:val="_Rahmenlinie_unten Zchn"/>
    <w:basedOn w:val="Absatz-Standardschriftart"/>
    <w:link w:val="Rahmenlinieunten"/>
    <w:uiPriority w:val="26"/>
    <w:rPr>
      <w:sz w:val="6"/>
      <w:lang w:val="it-CH"/>
    </w:rPr>
  </w:style>
  <w:style w:type="numbering" w:customStyle="1" w:styleId="Strich">
    <w:name w:val="_Strich"/>
    <w:uiPriority w:val="99"/>
    <w:pPr>
      <w:numPr>
        <w:numId w:val="7"/>
      </w:numPr>
    </w:pPr>
  </w:style>
  <w:style w:type="table" w:customStyle="1" w:styleId="TabelleBundfett">
    <w:name w:val="_TabelleBund_fett"/>
    <w:basedOn w:val="NormaleTabelle"/>
    <w:uiPriority w:val="99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  <w:jc w:val="left"/>
      </w:pPr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TabelleBundgrau">
    <w:name w:val="_TabelleBund_grau"/>
    <w:basedOn w:val="NormaleTabelle"/>
    <w:uiPriority w:val="99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</w:pPr>
      <w:rPr>
        <w:b/>
      </w:rPr>
      <w:tblPr/>
      <w:tcPr>
        <w:shd w:val="clear" w:color="auto" w:fill="E6E6E6" w:themeFill="background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neCell">
      <w:rPr>
        <w:b/>
      </w:rPr>
    </w:tblStylePr>
    <w:tblStylePr w:type="nwCell">
      <w:rPr>
        <w:b/>
      </w:rPr>
    </w:tblStylePr>
    <w:tblStylePr w:type="seCell">
      <w:rPr>
        <w:b/>
      </w:rPr>
    </w:tblStylePr>
    <w:tblStylePr w:type="swCell">
      <w:rPr>
        <w:b/>
      </w:rPr>
    </w:tblStylePr>
  </w:style>
  <w:style w:type="character" w:customStyle="1" w:styleId="Textausgeblendet">
    <w:name w:val="_Text_ausgeblendet"/>
    <w:basedOn w:val="Absatz-Standardschriftart"/>
    <w:uiPriority w:val="6"/>
    <w:qFormat/>
    <w:rPr>
      <w:vanish/>
      <w:color w:val="C30000"/>
      <w:lang w:val="it-CH"/>
    </w:rPr>
  </w:style>
  <w:style w:type="paragraph" w:customStyle="1" w:styleId="Titelunterstrichen">
    <w:name w:val="_Titel_unterstrichen"/>
    <w:basedOn w:val="Standard"/>
    <w:next w:val="Textkrper"/>
    <w:link w:val="TitelunterstrichenZchn"/>
    <w:uiPriority w:val="15"/>
    <w:qFormat/>
    <w:pPr>
      <w:keepNext/>
    </w:pPr>
    <w:rPr>
      <w:u w:val="single"/>
    </w:rPr>
  </w:style>
  <w:style w:type="character" w:customStyle="1" w:styleId="TitelunterstrichenZchn">
    <w:name w:val="_Titel_unterstrichen Zchn"/>
    <w:basedOn w:val="Absatz-Standardschriftart"/>
    <w:link w:val="Titelunterstrichen"/>
    <w:uiPriority w:val="15"/>
    <w:rPr>
      <w:u w:val="single"/>
      <w:lang w:val="it-CH"/>
    </w:rPr>
  </w:style>
  <w:style w:type="paragraph" w:customStyle="1" w:styleId="Titel10fett">
    <w:name w:val="_Titel10_fett"/>
    <w:basedOn w:val="Standard"/>
    <w:next w:val="Textkrper"/>
    <w:link w:val="Titel10fettZchn"/>
    <w:uiPriority w:val="14"/>
    <w:qFormat/>
    <w:pPr>
      <w:keepNext/>
      <w:spacing w:before="260"/>
    </w:pPr>
    <w:rPr>
      <w:b/>
    </w:rPr>
  </w:style>
  <w:style w:type="character" w:customStyle="1" w:styleId="Titel10fettZchn">
    <w:name w:val="_Titel10_fett Zchn"/>
    <w:basedOn w:val="Absatz-Standardschriftart"/>
    <w:link w:val="Titel10fett"/>
    <w:uiPriority w:val="14"/>
    <w:rPr>
      <w:b/>
      <w:lang w:val="it-CH"/>
    </w:rPr>
  </w:style>
  <w:style w:type="paragraph" w:customStyle="1" w:styleId="Titel11fettunterstrichen">
    <w:name w:val="_Titel11_fett_unterstrichen"/>
    <w:basedOn w:val="Standard"/>
    <w:next w:val="Textkrper"/>
    <w:link w:val="Titel11fettunterstrichenZchn"/>
    <w:uiPriority w:val="14"/>
    <w:qFormat/>
    <w:pPr>
      <w:keepNext/>
      <w:spacing w:before="260"/>
    </w:pPr>
    <w:rPr>
      <w:b/>
      <w:sz w:val="22"/>
      <w:u w:val="single"/>
    </w:rPr>
  </w:style>
  <w:style w:type="character" w:customStyle="1" w:styleId="Titel11fettunterstrichenZchn">
    <w:name w:val="_Titel11_fett_unterstrichen Zchn"/>
    <w:basedOn w:val="Absatz-Standardschriftart"/>
    <w:link w:val="Titel11fettunterstrichen"/>
    <w:uiPriority w:val="14"/>
    <w:rPr>
      <w:b/>
      <w:sz w:val="22"/>
      <w:u w:val="single"/>
      <w:lang w:val="it-CH"/>
    </w:rPr>
  </w:style>
  <w:style w:type="paragraph" w:customStyle="1" w:styleId="Titel12fett">
    <w:name w:val="_Titel12_fett"/>
    <w:basedOn w:val="Standard"/>
    <w:next w:val="Textkrper"/>
    <w:link w:val="Titel12fettZchn"/>
    <w:uiPriority w:val="14"/>
    <w:qFormat/>
    <w:pPr>
      <w:keepNext/>
      <w:spacing w:before="260"/>
    </w:pPr>
    <w:rPr>
      <w:b/>
      <w:sz w:val="24"/>
    </w:rPr>
  </w:style>
  <w:style w:type="character" w:customStyle="1" w:styleId="Titel12fettZchn">
    <w:name w:val="_Titel12_fett Zchn"/>
    <w:basedOn w:val="Absatz-Standardschriftart"/>
    <w:link w:val="Titel12fett"/>
    <w:uiPriority w:val="14"/>
    <w:rPr>
      <w:b/>
      <w:sz w:val="24"/>
      <w:lang w:val="it-CH"/>
    </w:rPr>
  </w:style>
  <w:style w:type="paragraph" w:customStyle="1" w:styleId="Titel14fett">
    <w:name w:val="_Titel14_fett"/>
    <w:basedOn w:val="Standard"/>
    <w:next w:val="Textkrper"/>
    <w:link w:val="Titel14fettZchn"/>
    <w:uiPriority w:val="14"/>
    <w:qFormat/>
    <w:pPr>
      <w:keepNext/>
      <w:spacing w:before="260"/>
    </w:pPr>
    <w:rPr>
      <w:b/>
      <w:sz w:val="28"/>
    </w:rPr>
  </w:style>
  <w:style w:type="character" w:customStyle="1" w:styleId="Titel14fettZchn">
    <w:name w:val="_Titel14_fett Zchn"/>
    <w:basedOn w:val="Absatz-Standardschriftart"/>
    <w:link w:val="Titel14fett"/>
    <w:uiPriority w:val="14"/>
    <w:rPr>
      <w:b/>
      <w:sz w:val="28"/>
      <w:lang w:val="it-CH"/>
    </w:rPr>
  </w:style>
  <w:style w:type="character" w:customStyle="1" w:styleId="Unterstrichen0">
    <w:name w:val="_Unterstrichen"/>
    <w:basedOn w:val="Absatz-Standardschriftart"/>
    <w:uiPriority w:val="5"/>
    <w:qFormat/>
    <w:rPr>
      <w:u w:val="single"/>
      <w:lang w:val="it-CH" w:eastAsia="de-CH"/>
    </w:rPr>
  </w:style>
  <w:style w:type="paragraph" w:styleId="Abbildungsverzeichnis">
    <w:name w:val="table of figures"/>
    <w:basedOn w:val="Standard"/>
    <w:next w:val="Standard"/>
    <w:uiPriority w:val="99"/>
    <w:unhideWhenUsed/>
    <w:pPr>
      <w:spacing w:after="60"/>
      <w:ind w:left="403" w:hanging="403"/>
    </w:pPr>
    <w:rPr>
      <w:rFonts w:eastAsia="Times New Roman" w:cs="Times New Roman"/>
      <w:lang w:eastAsia="de-CH"/>
    </w:rPr>
  </w:style>
  <w:style w:type="paragraph" w:customStyle="1" w:styleId="Aufzhlung-BindestrichEinrckung03cm">
    <w:name w:val="Aufzählung - Bindestrich Einrückung 0.3 cm"/>
    <w:basedOn w:val="Standard"/>
    <w:link w:val="Aufzhlung-BindestrichEinrckung03cmZchn"/>
    <w:uiPriority w:val="99"/>
    <w:unhideWhenUsed/>
    <w:pPr>
      <w:numPr>
        <w:numId w:val="8"/>
      </w:numPr>
      <w:tabs>
        <w:tab w:val="left" w:pos="170"/>
      </w:tabs>
      <w:spacing w:after="0" w:line="240" w:lineRule="auto"/>
    </w:pPr>
  </w:style>
  <w:style w:type="character" w:customStyle="1" w:styleId="Aufzhlung-BindestrichEinrckung03cmZchn">
    <w:name w:val="Aufzählung - Bindestrich Einrückung 0.3 cm Zchn"/>
    <w:basedOn w:val="Absatz-Standardschriftart"/>
    <w:link w:val="Aufzhlung-BindestrichEinrckung03cm"/>
    <w:uiPriority w:val="99"/>
    <w:rPr>
      <w:lang w:val="it-CH"/>
    </w:rPr>
  </w:style>
  <w:style w:type="paragraph" w:customStyle="1" w:styleId="Aufzhlung-Pfeil">
    <w:name w:val="Aufzählung - Pfeil"/>
    <w:basedOn w:val="Standard"/>
    <w:uiPriority w:val="99"/>
    <w:unhideWhenUsed/>
    <w:pPr>
      <w:numPr>
        <w:numId w:val="9"/>
      </w:numPr>
      <w:tabs>
        <w:tab w:val="num" w:pos="899"/>
      </w:tabs>
      <w:spacing w:before="130" w:after="130" w:line="240" w:lineRule="auto"/>
    </w:pPr>
    <w:rPr>
      <w:rFonts w:eastAsia="Times New Roman" w:cs="Times New Roman"/>
      <w:b/>
      <w:lang w:eastAsia="de-CH"/>
    </w:rPr>
  </w:style>
  <w:style w:type="paragraph" w:customStyle="1" w:styleId="Aufzhlung-Strich">
    <w:name w:val="Aufzählung - Strich"/>
    <w:basedOn w:val="Standard"/>
    <w:uiPriority w:val="99"/>
    <w:unhideWhenUsed/>
    <w:pPr>
      <w:numPr>
        <w:numId w:val="10"/>
      </w:numPr>
    </w:pPr>
  </w:style>
  <w:style w:type="paragraph" w:styleId="Aufzhlungszeichen2">
    <w:name w:val="List Bullet 2"/>
    <w:aliases w:val="_Punkt_mehrstufig"/>
    <w:basedOn w:val="Standard"/>
    <w:uiPriority w:val="9"/>
    <w:qFormat/>
    <w:pPr>
      <w:numPr>
        <w:numId w:val="13"/>
      </w:numPr>
      <w:contextualSpacing/>
    </w:pPr>
  </w:style>
  <w:style w:type="paragraph" w:styleId="Aufzhlungszeichen3">
    <w:name w:val="List Bullet 3"/>
    <w:aliases w:val="_Bindestrich_mehrstufig"/>
    <w:basedOn w:val="Standard"/>
    <w:uiPriority w:val="9"/>
    <w:qFormat/>
    <w:pPr>
      <w:numPr>
        <w:numId w:val="14"/>
      </w:numPr>
      <w:contextualSpacing/>
    </w:pPr>
  </w:style>
  <w:style w:type="paragraph" w:styleId="Aufzhlungszeichen">
    <w:name w:val="List Bullet"/>
    <w:aliases w:val="_Strich_mehrstufig"/>
    <w:basedOn w:val="Standard"/>
    <w:uiPriority w:val="9"/>
    <w:qFormat/>
    <w:pPr>
      <w:numPr>
        <w:numId w:val="16"/>
      </w:numPr>
      <w:contextualSpacing/>
    </w:pPr>
  </w:style>
  <w:style w:type="paragraph" w:styleId="Beschriftung">
    <w:name w:val="caption"/>
    <w:basedOn w:val="Standard"/>
    <w:next w:val="Textkrper"/>
    <w:uiPriority w:val="39"/>
    <w:unhideWhenUsed/>
    <w:pPr>
      <w:ind w:left="1134" w:hanging="1134"/>
    </w:pPr>
    <w:rPr>
      <w:rFonts w:eastAsia="Times New Roman" w:cs="Times New Roman"/>
      <w:bCs/>
      <w:sz w:val="18"/>
      <w:lang w:eastAsia="de-CH"/>
    </w:rPr>
  </w:style>
  <w:style w:type="paragraph" w:styleId="Endnotentext">
    <w:name w:val="endnote text"/>
    <w:basedOn w:val="Standard"/>
    <w:link w:val="EndnotentextZchn"/>
    <w:uiPriority w:val="99"/>
    <w:unhideWhenUsed/>
    <w:pPr>
      <w:spacing w:after="0" w:line="240" w:lineRule="auto"/>
      <w:ind w:left="227" w:hanging="227"/>
    </w:pPr>
    <w:rPr>
      <w:sz w:val="14"/>
    </w:rPr>
  </w:style>
  <w:style w:type="character" w:customStyle="1" w:styleId="EndnotentextZchn">
    <w:name w:val="Endnotentext Zchn"/>
    <w:basedOn w:val="Absatz-Standardschriftart"/>
    <w:link w:val="Endnotentext"/>
    <w:uiPriority w:val="99"/>
    <w:rPr>
      <w:sz w:val="14"/>
      <w:lang w:val="it-CH"/>
    </w:rPr>
  </w:style>
  <w:style w:type="character" w:styleId="Fett">
    <w:name w:val="Strong"/>
    <w:basedOn w:val="Absatz-Standardschriftart"/>
    <w:uiPriority w:val="4"/>
    <w:qFormat/>
    <w:rPr>
      <w:b/>
      <w:bCs/>
    </w:rPr>
  </w:style>
  <w:style w:type="paragraph" w:styleId="Funotentext">
    <w:name w:val="footnote text"/>
    <w:basedOn w:val="Standard"/>
    <w:link w:val="FunotentextZchn"/>
    <w:uiPriority w:val="99"/>
    <w:unhideWhenUsed/>
    <w:pPr>
      <w:spacing w:after="120" w:line="240" w:lineRule="auto"/>
      <w:ind w:left="227" w:hanging="227"/>
    </w:pPr>
    <w:rPr>
      <w:sz w:val="14"/>
    </w:rPr>
  </w:style>
  <w:style w:type="character" w:customStyle="1" w:styleId="FunotentextZchn">
    <w:name w:val="Fußnotentext Zchn"/>
    <w:basedOn w:val="Absatz-Standardschriftart"/>
    <w:link w:val="Funotentext"/>
    <w:uiPriority w:val="99"/>
    <w:rPr>
      <w:sz w:val="14"/>
      <w:lang w:val="it-CH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pPr>
      <w:spacing w:after="0" w:line="240" w:lineRule="auto"/>
      <w:ind w:left="200" w:hanging="200"/>
    </w:pPr>
  </w:style>
  <w:style w:type="paragraph" w:customStyle="1" w:styleId="InhaltTitel">
    <w:name w:val="Inhalt_Titel"/>
    <w:basedOn w:val="Standard"/>
    <w:next w:val="Index1"/>
    <w:uiPriority w:val="99"/>
    <w:semiHidden/>
    <w:rPr>
      <w:rFonts w:eastAsia="Times New Roman" w:cs="Times New Roman"/>
      <w:b/>
      <w:sz w:val="28"/>
      <w:szCs w:val="28"/>
      <w:lang w:eastAsia="de-CH"/>
    </w:rPr>
  </w:style>
  <w:style w:type="character" w:customStyle="1" w:styleId="berschrift1Zchn">
    <w:name w:val="Überschrift 1 Zchn"/>
    <w:basedOn w:val="Absatz-Standardschriftart"/>
    <w:link w:val="berschrift1"/>
    <w:uiPriority w:val="13"/>
    <w:rPr>
      <w:rFonts w:eastAsia="Times New Roman" w:cs="Times New Roman"/>
      <w:b/>
      <w:sz w:val="26"/>
      <w:lang w:val="it-CH" w:eastAsia="de-CH"/>
    </w:rPr>
  </w:style>
  <w:style w:type="paragraph" w:styleId="Inhaltsverzeichnisberschrift">
    <w:name w:val="TOC Heading"/>
    <w:basedOn w:val="Standard"/>
    <w:next w:val="Standard"/>
    <w:uiPriority w:val="26"/>
    <w:qFormat/>
    <w:pPr>
      <w:spacing w:before="26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Liste">
    <w:name w:val="List"/>
    <w:basedOn w:val="Textkrper"/>
    <w:uiPriority w:val="9"/>
    <w:qFormat/>
    <w:pPr>
      <w:numPr>
        <w:numId w:val="17"/>
      </w:numPr>
      <w:contextualSpacing/>
    </w:pPr>
  </w:style>
  <w:style w:type="paragraph" w:styleId="Liste2">
    <w:name w:val="List 2"/>
    <w:basedOn w:val="Standard"/>
    <w:uiPriority w:val="9"/>
    <w:qFormat/>
    <w:pPr>
      <w:numPr>
        <w:numId w:val="18"/>
      </w:numPr>
      <w:contextualSpacing/>
    </w:pPr>
  </w:style>
  <w:style w:type="paragraph" w:styleId="Liste3">
    <w:name w:val="List 3"/>
    <w:basedOn w:val="Standard"/>
    <w:uiPriority w:val="9"/>
    <w:qFormat/>
    <w:pPr>
      <w:numPr>
        <w:numId w:val="19"/>
      </w:numPr>
    </w:pPr>
  </w:style>
  <w:style w:type="paragraph" w:styleId="Literaturverzeichnis">
    <w:name w:val="Bibliography"/>
    <w:basedOn w:val="Standard"/>
    <w:next w:val="Standard"/>
    <w:uiPriority w:val="99"/>
    <w:unhideWhenUsed/>
  </w:style>
  <w:style w:type="paragraph" w:customStyle="1" w:styleId="NummerierteListe0">
    <w:name w:val="Nummerierte Liste"/>
    <w:basedOn w:val="Standard"/>
    <w:uiPriority w:val="99"/>
    <w:semiHidden/>
    <w:pPr>
      <w:numPr>
        <w:numId w:val="22"/>
      </w:numPr>
    </w:pPr>
  </w:style>
  <w:style w:type="paragraph" w:customStyle="1" w:styleId="NummerierteListe-Abstandnach10">
    <w:name w:val="Nummerierte Liste - Abstand nach 10"/>
    <w:basedOn w:val="NummerierteListe0"/>
    <w:uiPriority w:val="99"/>
    <w:semiHidden/>
    <w:pPr>
      <w:widowControl w:val="0"/>
      <w:numPr>
        <w:numId w:val="20"/>
      </w:numPr>
      <w:spacing w:after="200"/>
    </w:pPr>
  </w:style>
  <w:style w:type="paragraph" w:customStyle="1" w:styleId="NummerierteListe-Abstandnach12">
    <w:name w:val="Nummerierte Liste - Abstand nach 12"/>
    <w:basedOn w:val="Standard"/>
    <w:uiPriority w:val="99"/>
    <w:semiHidden/>
    <w:qFormat/>
    <w:pPr>
      <w:numPr>
        <w:numId w:val="21"/>
      </w:numPr>
      <w:spacing w:after="240" w:line="240" w:lineRule="auto"/>
    </w:pPr>
  </w:style>
  <w:style w:type="paragraph" w:customStyle="1" w:styleId="NummerierteListe-Abstandvor10-nach10">
    <w:name w:val="Nummerierte Liste - Abstand vor 10 - nach 10"/>
    <w:basedOn w:val="NummerierteListe0"/>
    <w:uiPriority w:val="99"/>
    <w:semiHidden/>
    <w:pPr>
      <w:spacing w:before="200" w:after="200"/>
      <w:ind w:left="357" w:hanging="357"/>
    </w:pPr>
  </w:style>
  <w:style w:type="paragraph" w:customStyle="1" w:styleId="Text1-Zeilenabstand07pt">
    <w:name w:val="Text 1 - Zeilenabstand 0.7 pt."/>
    <w:link w:val="Text1-Zeilenabstand07ptZchn"/>
    <w:uiPriority w:val="99"/>
    <w:unhideWhenUsed/>
    <w:pPr>
      <w:spacing w:after="0" w:line="14" w:lineRule="exact"/>
    </w:pPr>
    <w:rPr>
      <w:sz w:val="2"/>
    </w:rPr>
  </w:style>
  <w:style w:type="character" w:customStyle="1" w:styleId="Text1-Zeilenabstand07ptZchn">
    <w:name w:val="Text 1 - Zeilenabstand 0.7 pt. Zchn"/>
    <w:basedOn w:val="Absatz-Standardschriftart"/>
    <w:link w:val="Text1-Zeilenabstand07pt"/>
    <w:uiPriority w:val="99"/>
    <w:rPr>
      <w:sz w:val="2"/>
      <w:lang w:val="it-CH"/>
    </w:rPr>
  </w:style>
  <w:style w:type="character" w:customStyle="1" w:styleId="Text7Zchn">
    <w:name w:val="Text 7 Zchn"/>
    <w:basedOn w:val="Absatz-Standardschriftart"/>
    <w:link w:val="Text7"/>
    <w:uiPriority w:val="99"/>
    <w:rPr>
      <w:sz w:val="14"/>
      <w:lang w:val="it-CH"/>
    </w:rPr>
  </w:style>
  <w:style w:type="character" w:customStyle="1" w:styleId="Text75Zchn">
    <w:name w:val="Text 7.5 Zchn"/>
    <w:basedOn w:val="Absatz-Standardschriftart"/>
    <w:link w:val="Text75"/>
    <w:uiPriority w:val="99"/>
    <w:rPr>
      <w:sz w:val="15"/>
      <w:lang w:val="it-CH"/>
    </w:rPr>
  </w:style>
  <w:style w:type="character" w:customStyle="1" w:styleId="Text9Zchn">
    <w:name w:val="Text 9 Zchn"/>
    <w:basedOn w:val="Absatz-Standardschriftart"/>
    <w:link w:val="Text9"/>
    <w:uiPriority w:val="99"/>
    <w:rPr>
      <w:sz w:val="18"/>
      <w:lang w:val="it-CH"/>
    </w:rPr>
  </w:style>
  <w:style w:type="paragraph" w:styleId="Textkrper2">
    <w:name w:val="Body Text 2"/>
    <w:aliases w:val="_Text_hängend4cm"/>
    <w:basedOn w:val="Textkrper"/>
    <w:link w:val="Textkrper2Zchn"/>
    <w:qFormat/>
    <w:pPr>
      <w:ind w:left="2268" w:hanging="2268"/>
    </w:pPr>
  </w:style>
  <w:style w:type="character" w:customStyle="1" w:styleId="Textkrper2Zchn">
    <w:name w:val="Textkörper 2 Zchn"/>
    <w:aliases w:val="_Text_hängend4cm Zchn"/>
    <w:basedOn w:val="Absatz-Standardschriftart"/>
    <w:link w:val="Textkrper2"/>
    <w:rPr>
      <w:lang w:val="it-CH"/>
    </w:rPr>
  </w:style>
  <w:style w:type="paragraph" w:styleId="Textkrper3">
    <w:name w:val="Body Text 3"/>
    <w:aliases w:val="_Text_hängend7.5cm"/>
    <w:basedOn w:val="Standard"/>
    <w:link w:val="Textkrper3Zchn"/>
    <w:qFormat/>
    <w:pPr>
      <w:ind w:left="4253" w:hanging="4253"/>
    </w:pPr>
    <w:rPr>
      <w:szCs w:val="16"/>
    </w:rPr>
  </w:style>
  <w:style w:type="character" w:customStyle="1" w:styleId="Textkrper3Zchn">
    <w:name w:val="Textkörper 3 Zchn"/>
    <w:aliases w:val="_Text_hängend7.5cm Zchn"/>
    <w:basedOn w:val="Absatz-Standardschriftart"/>
    <w:link w:val="Textkrper3"/>
    <w:rPr>
      <w:szCs w:val="16"/>
      <w:lang w:val="it-CH"/>
    </w:rPr>
  </w:style>
  <w:style w:type="character" w:customStyle="1" w:styleId="berschrift2Zchn">
    <w:name w:val="Überschrift 2 Zchn"/>
    <w:basedOn w:val="Absatz-Standardschriftart"/>
    <w:link w:val="berschrift2"/>
    <w:uiPriority w:val="13"/>
    <w:rPr>
      <w:rFonts w:eastAsia="Times New Roman" w:cs="Times New Roman"/>
      <w:b/>
      <w:sz w:val="24"/>
      <w:lang w:val="it-CH" w:eastAsia="de-CH"/>
    </w:rPr>
  </w:style>
  <w:style w:type="paragraph" w:customStyle="1" w:styleId="berschrift21-zentriert-Rahmenoben-unten">
    <w:name w:val="Überschrift 21 - zentriert - Rahmen oben - unten"/>
    <w:basedOn w:val="berschrift21"/>
    <w:next w:val="Standard"/>
    <w:uiPriority w:val="99"/>
    <w:unhideWhenUsed/>
    <w:pPr>
      <w:pBdr>
        <w:top w:val="single" w:sz="4" w:space="24" w:color="auto"/>
        <w:bottom w:val="single" w:sz="4" w:space="24" w:color="auto"/>
      </w:pBdr>
      <w:spacing w:after="200" w:line="480" w:lineRule="exact"/>
      <w:jc w:val="center"/>
    </w:pPr>
    <w:rPr>
      <w:rFonts w:eastAsia="Times New Roman" w:cs="Arial"/>
      <w:b/>
      <w:lang w:eastAsia="de-CH"/>
    </w:rPr>
  </w:style>
  <w:style w:type="character" w:customStyle="1" w:styleId="berschrift3Zchn">
    <w:name w:val="Überschrift 3 Zchn"/>
    <w:basedOn w:val="Absatz-Standardschriftart"/>
    <w:link w:val="berschrift3"/>
    <w:uiPriority w:val="13"/>
    <w:rPr>
      <w:rFonts w:eastAsia="Times New Roman" w:cs="Times New Roman"/>
      <w:b/>
      <w:sz w:val="22"/>
      <w:lang w:val="it-CH" w:eastAsia="de-CH"/>
    </w:rPr>
  </w:style>
  <w:style w:type="character" w:customStyle="1" w:styleId="berschrift4Zchn">
    <w:name w:val="Überschrift 4 Zchn"/>
    <w:basedOn w:val="Absatz-Standardschriftart"/>
    <w:link w:val="berschrift4"/>
    <w:uiPriority w:val="13"/>
    <w:rPr>
      <w:rFonts w:eastAsia="Times New Roman" w:cs="Times New Roman"/>
      <w:b/>
      <w:bCs/>
      <w:u w:val="single"/>
      <w:lang w:val="it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13"/>
    <w:rPr>
      <w:rFonts w:eastAsia="Times New Roman" w:cs="Times New Roman"/>
      <w:bCs/>
      <w:i/>
      <w:iCs/>
      <w:szCs w:val="26"/>
      <w:lang w:val="it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13"/>
    <w:rPr>
      <w:rFonts w:eastAsia="Times New Roman" w:cs="Times New Roman"/>
      <w:bCs/>
      <w:lang w:val="it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13"/>
    <w:rPr>
      <w:rFonts w:eastAsia="Times New Roman" w:cs="Times New Roman"/>
      <w:szCs w:val="24"/>
      <w:lang w:val="it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13"/>
    <w:rPr>
      <w:rFonts w:eastAsia="Times New Roman" w:cs="Times New Roman"/>
      <w:iCs/>
      <w:szCs w:val="24"/>
      <w:lang w:val="it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13"/>
    <w:rPr>
      <w:rFonts w:eastAsia="Times New Roman" w:cs="Arial"/>
      <w:lang w:val="it-CH" w:eastAsia="de-CH"/>
    </w:rPr>
  </w:style>
  <w:style w:type="paragraph" w:styleId="Untertitel">
    <w:name w:val="Subtitle"/>
    <w:aliases w:val="_Untertitel_Bericht"/>
    <w:basedOn w:val="Standard"/>
    <w:next w:val="Textkrper"/>
    <w:link w:val="UntertitelZchn"/>
    <w:uiPriority w:val="25"/>
    <w:qFormat/>
    <w:pPr>
      <w:numPr>
        <w:ilvl w:val="1"/>
      </w:numPr>
      <w:spacing w:after="480" w:line="480" w:lineRule="atLeast"/>
    </w:pPr>
    <w:rPr>
      <w:rFonts w:asciiTheme="majorHAnsi" w:eastAsiaTheme="minorEastAsia" w:hAnsiTheme="majorHAnsi"/>
      <w:spacing w:val="15"/>
      <w:sz w:val="42"/>
      <w:szCs w:val="22"/>
    </w:rPr>
  </w:style>
  <w:style w:type="character" w:customStyle="1" w:styleId="UntertitelZchn">
    <w:name w:val="Untertitel Zchn"/>
    <w:aliases w:val="_Untertitel_Bericht Zchn"/>
    <w:basedOn w:val="Absatz-Standardschriftart"/>
    <w:link w:val="Untertitel"/>
    <w:uiPriority w:val="25"/>
    <w:rPr>
      <w:rFonts w:asciiTheme="majorHAnsi" w:eastAsiaTheme="minorEastAsia" w:hAnsiTheme="majorHAnsi"/>
      <w:spacing w:val="15"/>
      <w:sz w:val="42"/>
      <w:szCs w:val="22"/>
      <w:lang w:val="it-CH"/>
    </w:rPr>
  </w:style>
  <w:style w:type="paragraph" w:styleId="Verzeichnis1">
    <w:name w:val="toc 1"/>
    <w:basedOn w:val="Standard"/>
    <w:next w:val="Textkrper"/>
    <w:autoRedefine/>
    <w:uiPriority w:val="39"/>
    <w:unhideWhenUsed/>
    <w:pPr>
      <w:tabs>
        <w:tab w:val="right" w:leader="dot" w:pos="9118"/>
      </w:tabs>
      <w:spacing w:after="60"/>
      <w:ind w:right="284"/>
    </w:pPr>
    <w:rPr>
      <w:rFonts w:eastAsia="Times New Roman" w:cs="Times New Roman"/>
      <w:b/>
      <w:lang w:eastAsia="de-CH"/>
    </w:rPr>
  </w:style>
  <w:style w:type="paragraph" w:styleId="Verzeichnis2">
    <w:name w:val="toc 2"/>
    <w:basedOn w:val="Standard"/>
    <w:next w:val="Textkrper"/>
    <w:autoRedefine/>
    <w:uiPriority w:val="39"/>
    <w:unhideWhenUsed/>
    <w:pPr>
      <w:tabs>
        <w:tab w:val="right" w:leader="dot" w:pos="9118"/>
      </w:tabs>
      <w:spacing w:after="60" w:line="240" w:lineRule="atLeast"/>
      <w:ind w:left="567" w:right="284"/>
    </w:pPr>
    <w:rPr>
      <w:rFonts w:eastAsia="Times New Roman" w:cs="Times New Roman"/>
      <w:lang w:eastAsia="de-CH"/>
    </w:rPr>
  </w:style>
  <w:style w:type="paragraph" w:styleId="Verzeichnis3">
    <w:name w:val="toc 3"/>
    <w:basedOn w:val="Verzeichnis2"/>
    <w:next w:val="Textkrper"/>
    <w:autoRedefine/>
    <w:uiPriority w:val="39"/>
    <w:unhideWhenUsed/>
    <w:pPr>
      <w:spacing w:line="260" w:lineRule="atLeast"/>
      <w:ind w:left="851"/>
    </w:pPr>
    <w:rPr>
      <w:noProof/>
    </w:rPr>
  </w:style>
  <w:style w:type="paragraph" w:styleId="Verzeichnis4">
    <w:name w:val="toc 4"/>
    <w:basedOn w:val="Standard"/>
    <w:next w:val="Textkrper"/>
    <w:autoRedefine/>
    <w:uiPriority w:val="39"/>
    <w:unhideWhenUsed/>
    <w:pPr>
      <w:tabs>
        <w:tab w:val="right" w:leader="dot" w:pos="9118"/>
      </w:tabs>
      <w:spacing w:after="60"/>
      <w:ind w:left="1134" w:right="284"/>
    </w:pPr>
  </w:style>
  <w:style w:type="paragraph" w:styleId="Verzeichnis5">
    <w:name w:val="toc 5"/>
    <w:basedOn w:val="Standard"/>
    <w:next w:val="Textkrper"/>
    <w:autoRedefine/>
    <w:uiPriority w:val="44"/>
    <w:unhideWhenUsed/>
    <w:pPr>
      <w:tabs>
        <w:tab w:val="right" w:pos="9117"/>
      </w:tabs>
      <w:spacing w:after="60"/>
      <w:ind w:left="1418" w:right="284"/>
    </w:pPr>
  </w:style>
  <w:style w:type="paragraph" w:styleId="Verzeichnis6">
    <w:name w:val="toc 6"/>
    <w:basedOn w:val="Standard"/>
    <w:next w:val="Textkrper"/>
    <w:autoRedefine/>
    <w:uiPriority w:val="44"/>
    <w:unhideWhenUsed/>
    <w:pPr>
      <w:tabs>
        <w:tab w:val="right" w:pos="9117"/>
      </w:tabs>
      <w:spacing w:after="60"/>
      <w:ind w:left="1701"/>
    </w:pPr>
  </w:style>
  <w:style w:type="paragraph" w:styleId="Verzeichnis7">
    <w:name w:val="toc 7"/>
    <w:basedOn w:val="Standard"/>
    <w:next w:val="Textkrper"/>
    <w:autoRedefine/>
    <w:uiPriority w:val="44"/>
    <w:unhideWhenUsed/>
    <w:pPr>
      <w:tabs>
        <w:tab w:val="right" w:pos="9117"/>
      </w:tabs>
      <w:spacing w:after="60"/>
      <w:ind w:left="1985"/>
    </w:pPr>
  </w:style>
  <w:style w:type="paragraph" w:styleId="Verzeichnis8">
    <w:name w:val="toc 8"/>
    <w:basedOn w:val="Standard"/>
    <w:next w:val="Textkrper"/>
    <w:autoRedefine/>
    <w:uiPriority w:val="44"/>
    <w:unhideWhenUsed/>
    <w:pPr>
      <w:tabs>
        <w:tab w:val="right" w:pos="9117"/>
      </w:tabs>
      <w:spacing w:after="60"/>
      <w:ind w:left="2268"/>
    </w:pPr>
  </w:style>
  <w:style w:type="paragraph" w:styleId="Verzeichnis9">
    <w:name w:val="toc 9"/>
    <w:basedOn w:val="Standard"/>
    <w:next w:val="Textkrper"/>
    <w:autoRedefine/>
    <w:uiPriority w:val="44"/>
    <w:unhideWhenUsed/>
    <w:pPr>
      <w:tabs>
        <w:tab w:val="right" w:pos="9117"/>
      </w:tabs>
      <w:spacing w:after="60"/>
      <w:ind w:left="2552"/>
    </w:pPr>
  </w:style>
  <w:style w:type="paragraph" w:customStyle="1" w:styleId="Verzeichnistitel">
    <w:name w:val="Verzeichnistitel"/>
    <w:basedOn w:val="Standard"/>
    <w:next w:val="Textkrper"/>
    <w:uiPriority w:val="44"/>
    <w:unhideWhenUsed/>
    <w:pPr>
      <w:ind w:right="-108"/>
    </w:pPr>
    <w:rPr>
      <w:rFonts w:eastAsia="Times New Roman" w:cs="Times New Roman"/>
      <w:b/>
      <w:bCs/>
      <w:lang w:eastAsia="de-CH"/>
    </w:rPr>
  </w:style>
  <w:style w:type="paragraph" w:customStyle="1" w:styleId="Text75Hierarchiestufen">
    <w:name w:val="Text 7.5 Hierarchiestufen"/>
    <w:link w:val="Text75HierarchiestufenZchn"/>
    <w:uiPriority w:val="98"/>
    <w:unhideWhenUsed/>
    <w:pPr>
      <w:spacing w:after="0" w:line="200" w:lineRule="atLeast"/>
    </w:pPr>
    <w:rPr>
      <w:sz w:val="15"/>
    </w:rPr>
  </w:style>
  <w:style w:type="paragraph" w:customStyle="1" w:styleId="Text75-Abstandnach5Hierarchiestufen">
    <w:name w:val="Text 7.5 - Abstand nach 5 Hierarchiestufen"/>
    <w:basedOn w:val="Text75Hierarchiestufen"/>
    <w:next w:val="Text75Hierarchiestufen"/>
    <w:unhideWhenUsed/>
    <w:pPr>
      <w:spacing w:after="100"/>
      <w:contextualSpacing/>
    </w:pPr>
  </w:style>
  <w:style w:type="character" w:customStyle="1" w:styleId="Text75HierarchiestufenZchn">
    <w:name w:val="Text 7.5 Hierarchiestufen Zchn"/>
    <w:basedOn w:val="Absatz-Standardschriftart"/>
    <w:link w:val="Text75Hierarchiestufen"/>
    <w:uiPriority w:val="98"/>
    <w:rPr>
      <w:sz w:val="15"/>
      <w:lang w:val="it-CH"/>
    </w:rPr>
  </w:style>
  <w:style w:type="paragraph" w:customStyle="1" w:styleId="Text75Referenz">
    <w:name w:val="Text 7.5 Referenz"/>
    <w:uiPriority w:val="99"/>
    <w:unhideWhenUsed/>
    <w:pPr>
      <w:spacing w:after="0" w:line="200" w:lineRule="atLeast"/>
    </w:pPr>
    <w:rPr>
      <w:sz w:val="15"/>
    </w:rPr>
  </w:style>
  <w:style w:type="paragraph" w:customStyle="1" w:styleId="Text75FussErsteSEite">
    <w:name w:val="Text 7.5 Fuss Erste SEite"/>
    <w:link w:val="Text75FussErsteSEiteZchn"/>
    <w:uiPriority w:val="99"/>
    <w:unhideWhenUsed/>
    <w:pPr>
      <w:spacing w:after="0" w:line="200" w:lineRule="exact"/>
    </w:pPr>
    <w:rPr>
      <w:sz w:val="15"/>
    </w:rPr>
  </w:style>
  <w:style w:type="character" w:customStyle="1" w:styleId="Text75FussErsteSEiteZchn">
    <w:name w:val="Text 7.5 Fuss Erste SEite Zchn"/>
    <w:basedOn w:val="Absatz-Standardschriftart"/>
    <w:link w:val="Text75FussErsteSEite"/>
    <w:uiPriority w:val="99"/>
    <w:rPr>
      <w:sz w:val="15"/>
    </w:rPr>
  </w:style>
  <w:style w:type="paragraph" w:customStyle="1" w:styleId="Betrefffett">
    <w:name w:val="Betreff fett"/>
    <w:basedOn w:val="Standard"/>
    <w:link w:val="BetrefffettZchn"/>
    <w:uiPriority w:val="99"/>
    <w:unhideWhenUsed/>
    <w:pPr>
      <w:spacing w:before="200" w:after="400"/>
    </w:pPr>
    <w:rPr>
      <w:b/>
    </w:rPr>
  </w:style>
  <w:style w:type="character" w:customStyle="1" w:styleId="BetrefffettZchn">
    <w:name w:val="Betreff fett Zchn"/>
    <w:basedOn w:val="Absatz-Standardschriftart"/>
    <w:link w:val="Betrefffett"/>
    <w:uiPriority w:val="99"/>
    <w:rPr>
      <w:b/>
      <w:lang w:val="it-CH"/>
    </w:rPr>
  </w:style>
  <w:style w:type="paragraph" w:customStyle="1" w:styleId="Text1Zeilenabstand07pt">
    <w:name w:val="Text 1 Zeilenabstand 0.7 p.t"/>
    <w:uiPriority w:val="99"/>
    <w:unhideWhenUsed/>
    <w:pPr>
      <w:widowControl w:val="0"/>
      <w:spacing w:after="0" w:line="14" w:lineRule="exact"/>
    </w:pPr>
    <w:rPr>
      <w:sz w:val="2"/>
    </w:rPr>
  </w:style>
  <w:style w:type="paragraph" w:customStyle="1" w:styleId="Barcode">
    <w:name w:val="Barcode"/>
    <w:basedOn w:val="Standard"/>
    <w:link w:val="BarcodeZchn"/>
    <w:uiPriority w:val="99"/>
    <w:qFormat/>
    <w:pPr>
      <w:spacing w:after="120" w:line="120" w:lineRule="atLeast"/>
    </w:pPr>
    <w:rPr>
      <w:sz w:val="12"/>
    </w:rPr>
  </w:style>
  <w:style w:type="character" w:customStyle="1" w:styleId="BarcodeZchn">
    <w:name w:val="Barcode Zchn"/>
    <w:basedOn w:val="Absatz-Standardschriftart"/>
    <w:link w:val="Barcode"/>
    <w:uiPriority w:val="99"/>
    <w:rPr>
      <w:sz w:val="12"/>
      <w:lang w:val="it-CH"/>
    </w:rPr>
  </w:style>
  <w:style w:type="paragraph" w:customStyle="1" w:styleId="Text6-ohneAbstand">
    <w:name w:val="Text 6 - ohne Abstand"/>
    <w:link w:val="Text6-ohneAbstandZchn"/>
    <w:uiPriority w:val="98"/>
    <w:unhideWhenUsed/>
    <w:pPr>
      <w:spacing w:after="0" w:line="160" w:lineRule="exact"/>
    </w:pPr>
    <w:rPr>
      <w:rFonts w:ascii="Arial" w:hAnsi="Arial"/>
      <w:sz w:val="12"/>
    </w:rPr>
  </w:style>
  <w:style w:type="character" w:customStyle="1" w:styleId="Text6-ohneAbstandZchn">
    <w:name w:val="Text 6 - ohne Abstand Zchn"/>
    <w:basedOn w:val="Absatz-Standardschriftart"/>
    <w:link w:val="Text6-ohneAbstand"/>
    <w:uiPriority w:val="98"/>
    <w:rPr>
      <w:rFonts w:ascii="Arial" w:hAnsi="Arial"/>
      <w:sz w:val="12"/>
      <w:lang w:val="it-CH"/>
    </w:rPr>
  </w:style>
  <w:style w:type="numbering" w:customStyle="1" w:styleId="alphabetischeNummerierung">
    <w:name w:val="_alphabetische_Nummerierung"/>
    <w:uiPriority w:val="99"/>
    <w:pPr>
      <w:numPr>
        <w:numId w:val="1"/>
      </w:numPr>
    </w:pPr>
  </w:style>
  <w:style w:type="paragraph" w:customStyle="1" w:styleId="Titel11fett">
    <w:name w:val="_Titel11_fett"/>
    <w:basedOn w:val="Textkrper"/>
    <w:next w:val="Textkrper"/>
    <w:link w:val="Titel11fettZchn"/>
    <w:uiPriority w:val="14"/>
    <w:qFormat/>
    <w:pPr>
      <w:keepNext/>
    </w:pPr>
    <w:rPr>
      <w:b/>
      <w:sz w:val="22"/>
    </w:rPr>
  </w:style>
  <w:style w:type="character" w:customStyle="1" w:styleId="Titel11fettZchn">
    <w:name w:val="_Titel11_fett Zchn"/>
    <w:basedOn w:val="TextkrperZchn"/>
    <w:link w:val="Titel11fett"/>
    <w:uiPriority w:val="14"/>
    <w:rPr>
      <w:b/>
      <w:sz w:val="22"/>
      <w:szCs w:val="24"/>
      <w:lang w:val="it-CH"/>
    </w:rPr>
  </w:style>
  <w:style w:type="paragraph" w:styleId="Aufzhlungszeichen4">
    <w:name w:val="List Bullet 4"/>
    <w:basedOn w:val="Standard"/>
    <w:uiPriority w:val="9"/>
    <w:qFormat/>
    <w:pPr>
      <w:numPr>
        <w:numId w:val="15"/>
      </w:numPr>
      <w:contextualSpacing/>
    </w:pPr>
  </w:style>
  <w:style w:type="paragraph" w:customStyle="1" w:styleId="TabTH">
    <w:name w:val="Tab_TH →"/>
    <w:basedOn w:val="Standard"/>
    <w:uiPriority w:val="2"/>
    <w:qFormat/>
    <w:pPr>
      <w:spacing w:before="20" w:after="20" w:line="240" w:lineRule="auto"/>
    </w:pPr>
    <w:rPr>
      <w:rFonts w:cs="Times New Roman"/>
      <w:b/>
      <w:noProof/>
    </w:rPr>
  </w:style>
  <w:style w:type="paragraph" w:customStyle="1" w:styleId="TabTH0">
    <w:name w:val="Tab_TH ↓"/>
    <w:basedOn w:val="Standard"/>
    <w:uiPriority w:val="2"/>
    <w:qFormat/>
    <w:pPr>
      <w:spacing w:before="20" w:after="20" w:line="240" w:lineRule="auto"/>
    </w:pPr>
    <w:rPr>
      <w:rFonts w:cs="Times New Roman"/>
      <w:b/>
      <w:noProof/>
    </w:rPr>
  </w:style>
  <w:style w:type="paragraph" w:styleId="Textkrper-Einzug2">
    <w:name w:val="Body Text Indent 2"/>
    <w:aliases w:val="_Einzug"/>
    <w:basedOn w:val="Standard"/>
    <w:link w:val="Textkrper-Einzug2Zchn"/>
    <w:uiPriority w:val="1"/>
    <w:qFormat/>
    <w:pPr>
      <w:ind w:left="567"/>
    </w:pPr>
  </w:style>
  <w:style w:type="character" w:customStyle="1" w:styleId="Textkrper-Einzug2Zchn">
    <w:name w:val="Textkörper-Einzug 2 Zchn"/>
    <w:aliases w:val="_Einzug Zchn"/>
    <w:basedOn w:val="Absatz-Standardschriftart"/>
    <w:link w:val="Textkrper-Einzug2"/>
    <w:uiPriority w:val="1"/>
    <w:rPr>
      <w:lang w:val="it-CH"/>
    </w:rPr>
  </w:style>
  <w:style w:type="paragraph" w:customStyle="1" w:styleId="T1z2">
    <w:name w:val="T1z2"/>
    <w:link w:val="T1z2Zchn"/>
    <w:uiPriority w:val="99"/>
    <w:pPr>
      <w:spacing w:after="0" w:line="40" w:lineRule="exact"/>
    </w:pPr>
    <w:rPr>
      <w:sz w:val="2"/>
    </w:rPr>
  </w:style>
  <w:style w:type="character" w:customStyle="1" w:styleId="T1z2Zchn">
    <w:name w:val="T1z2 Zchn"/>
    <w:basedOn w:val="Absatz-Standardschriftart"/>
    <w:link w:val="T1z2"/>
    <w:uiPriority w:val="99"/>
    <w:rPr>
      <w:sz w:val="2"/>
      <w:lang w:val="it-CH"/>
    </w:rPr>
  </w:style>
  <w:style w:type="paragraph" w:customStyle="1" w:styleId="Text75fettKopfFolgeseiteUVEKKlassifizierung">
    <w:name w:val="Text 7.5 fett Kopf Folgeseite UVEK Klassifizierung"/>
    <w:link w:val="Text75fettKopfFolgeseiteUVEKKlassifizierungZchn"/>
    <w:pPr>
      <w:spacing w:after="0" w:line="200" w:lineRule="exact"/>
    </w:pPr>
    <w:rPr>
      <w:b/>
      <w:sz w:val="15"/>
    </w:rPr>
  </w:style>
  <w:style w:type="character" w:customStyle="1" w:styleId="Text75fettKopfFolgeseiteUVEKKlassifizierungZchn">
    <w:name w:val="Text 7.5 fett Kopf Folgeseite UVEK Klassifizierung Zchn"/>
    <w:basedOn w:val="Absatz-Standardschriftart"/>
    <w:link w:val="Text75fettKopfFolgeseiteUVEKKlassifizierung"/>
    <w:rPr>
      <w:b/>
      <w:sz w:val="15"/>
    </w:rPr>
  </w:style>
  <w:style w:type="paragraph" w:customStyle="1" w:styleId="Text75-Abstandnach7Pt">
    <w:name w:val="Text 7.5 - Abstand nach 7 Pt."/>
    <w:basedOn w:val="Text75"/>
    <w:link w:val="Text75-Abstandnach7PtZchn"/>
    <w:uiPriority w:val="99"/>
    <w:pPr>
      <w:spacing w:after="140" w:line="200" w:lineRule="atLeast"/>
      <w:contextualSpacing/>
    </w:pPr>
  </w:style>
  <w:style w:type="character" w:customStyle="1" w:styleId="Text75-Abstandnach7PtZchn">
    <w:name w:val="Text 7.5 - Abstand nach 7 Pt. Zchn"/>
    <w:basedOn w:val="Text75Zchn"/>
    <w:link w:val="Text75-Abstandnach7Pt"/>
    <w:uiPriority w:val="99"/>
    <w:rPr>
      <w:sz w:val="15"/>
      <w:lang w:val="it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  <w:lang w:val="it-CH"/>
    </w:rPr>
  </w:style>
  <w:style w:type="table" w:customStyle="1" w:styleId="DSB-TableStandard">
    <w:name w:val="DSB-Table (Standard)"/>
    <w:basedOn w:val="NormaleTabelle"/>
    <w:uiPriority w:val="99"/>
    <w:pPr>
      <w:spacing w:after="0" w:line="259" w:lineRule="auto"/>
    </w:pPr>
    <w:rPr>
      <w:sz w:val="16"/>
      <w:szCs w:val="16"/>
    </w:rPr>
    <w:tblPr>
      <w:tblStyleRowBandSize w:val="1"/>
      <w:tblStyleColBandSize w:val="1"/>
      <w:tblCellMar>
        <w:top w:w="57" w:type="dxa"/>
        <w:left w:w="0" w:type="dxa"/>
        <w:bottom w:w="57" w:type="dxa"/>
      </w:tblCellMar>
    </w:tblPr>
    <w:tblStylePr w:type="firstRow">
      <w:rPr>
        <w:rFonts w:asciiTheme="majorHAnsi" w:hAnsiTheme="majorHAnsi"/>
        <w:b/>
      </w:rPr>
      <w:tblPr/>
      <w:trPr>
        <w:tblHeader/>
      </w:trPr>
      <w:tcPr>
        <w:tcBorders>
          <w:bottom w:val="single" w:sz="2" w:space="0" w:color="44546A" w:themeColor="text2"/>
        </w:tcBorders>
      </w:tcPr>
    </w:tblStylePr>
    <w:tblStylePr w:type="lastRow">
      <w:rPr>
        <w:rFonts w:asciiTheme="minorHAnsi" w:hAnsiTheme="minorHAnsi"/>
        <w:b w:val="0"/>
      </w:rPr>
      <w:tblPr/>
      <w:tcPr>
        <w:tcBorders>
          <w:top w:val="single" w:sz="2" w:space="0" w:color="000000" w:themeColor="text1"/>
          <w:bottom w:val="single" w:sz="2" w:space="0" w:color="44546A" w:themeColor="text2"/>
        </w:tcBorders>
      </w:tcPr>
    </w:tblStylePr>
    <w:tblStylePr w:type="band1Vert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tcBorders>
          <w:left w:val="single" w:sz="2" w:space="0" w:color="000000" w:themeColor="text1"/>
          <w:right w:val="single" w:sz="2" w:space="0" w:color="000000" w:themeColor="text1"/>
        </w:tcBorders>
      </w:tcPr>
    </w:tblStylePr>
    <w:tblStylePr w:type="band2Vert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tcBorders>
          <w:left w:val="single" w:sz="2" w:space="0" w:color="000000" w:themeColor="text1"/>
          <w:right w:val="single" w:sz="2" w:space="0" w:color="000000" w:themeColor="text1"/>
          <w:insideV w:val="single" w:sz="4" w:space="0" w:color="000000" w:themeColor="text1"/>
        </w:tcBorders>
      </w:tcPr>
    </w:tblStylePr>
    <w:tblStylePr w:type="band1Horz">
      <w:tblPr/>
      <w:tcPr>
        <w:tcBorders>
          <w:bottom w:val="single" w:sz="2" w:space="0" w:color="000000" w:themeColor="text1"/>
        </w:tcBorders>
      </w:tcPr>
    </w:tblStylePr>
    <w:tblStylePr w:type="band2Horz">
      <w:tblPr/>
      <w:tcPr>
        <w:tcBorders>
          <w:bottom w:val="single" w:sz="2" w:space="0" w:color="000000" w:themeColor="text1"/>
        </w:tcBorders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lang w:val="it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lang w:val="it-CH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0563C1" w:themeColor="followedHyperlink"/>
      <w:u w:val="single"/>
    </w:rPr>
  </w:style>
  <w:style w:type="numbering" w:customStyle="1" w:styleId="Formatvorlage1">
    <w:name w:val="Formatvorlage1"/>
    <w:uiPriority w:val="99"/>
    <w:pPr>
      <w:numPr>
        <w:numId w:val="23"/>
      </w:numPr>
    </w:pPr>
  </w:style>
  <w:style w:type="paragraph" w:customStyle="1" w:styleId="U2">
    <w:name w:val="U2"/>
    <w:basedOn w:val="berschrift1"/>
    <w:link w:val="U2Zchn"/>
    <w:autoRedefine/>
    <w:uiPriority w:val="99"/>
    <w:qFormat/>
    <w:pPr>
      <w:numPr>
        <w:ilvl w:val="1"/>
      </w:numPr>
      <w:spacing w:after="360"/>
      <w:ind w:left="567" w:hanging="567"/>
    </w:pPr>
    <w:rPr>
      <w:sz w:val="24"/>
    </w:rPr>
  </w:style>
  <w:style w:type="paragraph" w:customStyle="1" w:styleId="U1">
    <w:name w:val="U1"/>
    <w:basedOn w:val="berschrift1"/>
    <w:link w:val="U1Zchn"/>
    <w:uiPriority w:val="99"/>
    <w:qFormat/>
    <w:pPr>
      <w:spacing w:before="360" w:after="360"/>
    </w:pPr>
  </w:style>
  <w:style w:type="character" w:customStyle="1" w:styleId="U2Zchn">
    <w:name w:val="U2 Zchn"/>
    <w:basedOn w:val="berschrift1Zchn"/>
    <w:link w:val="U2"/>
    <w:uiPriority w:val="99"/>
    <w:rPr>
      <w:rFonts w:eastAsia="Times New Roman" w:cs="Times New Roman"/>
      <w:b/>
      <w:sz w:val="24"/>
      <w:lang w:val="it-CH" w:eastAsia="de-CH"/>
    </w:rPr>
  </w:style>
  <w:style w:type="numbering" w:customStyle="1" w:styleId="Formatvorlage2">
    <w:name w:val="Formatvorlage2"/>
    <w:uiPriority w:val="99"/>
    <w:pPr>
      <w:numPr>
        <w:numId w:val="26"/>
      </w:numPr>
    </w:pPr>
  </w:style>
  <w:style w:type="character" w:customStyle="1" w:styleId="U1Zchn">
    <w:name w:val="U1 Zchn"/>
    <w:basedOn w:val="berschrift1Zchn"/>
    <w:link w:val="U1"/>
    <w:uiPriority w:val="99"/>
    <w:rPr>
      <w:rFonts w:eastAsia="Times New Roman" w:cs="Times New Roman"/>
      <w:b/>
      <w:sz w:val="26"/>
      <w:lang w:val="it-CH" w:eastAsia="de-CH"/>
    </w:rPr>
  </w:style>
  <w:style w:type="paragraph" w:customStyle="1" w:styleId="U3">
    <w:name w:val="U3"/>
    <w:basedOn w:val="berschrift3"/>
    <w:link w:val="U3Zchn"/>
    <w:autoRedefine/>
    <w:uiPriority w:val="99"/>
    <w:qFormat/>
    <w:pPr>
      <w:numPr>
        <w:numId w:val="27"/>
      </w:numPr>
      <w:ind w:left="567" w:hanging="567"/>
    </w:pPr>
  </w:style>
  <w:style w:type="character" w:customStyle="1" w:styleId="U3Zchn">
    <w:name w:val="U3 Zchn"/>
    <w:basedOn w:val="berschrift3Zchn"/>
    <w:link w:val="U3"/>
    <w:uiPriority w:val="99"/>
    <w:rPr>
      <w:rFonts w:eastAsia="Times New Roman" w:cs="Times New Roman"/>
      <w:b/>
      <w:sz w:val="22"/>
      <w:lang w:val="it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emf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.xlsx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ata\Documents\00_BSV\07_Erstellte%20Doks%20Mma\Vorlagen%20ISMS\DSFA\DSFA_finale_Versionen\VIPD_Modell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4694B49FEA24909888F9AC86EB973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17E9A1-F2CF-471C-85C0-D91F09964689}"/>
      </w:docPartPr>
      <w:docPartBody>
        <w:p w:rsidR="00000000" w:rsidRDefault="00E301DA">
          <w:pPr>
            <w:pStyle w:val="C4694B49FEA24909888F9AC86EB973E8"/>
          </w:pPr>
          <w:r>
            <w:rPr>
              <w:rStyle w:val="Platzhaltertext"/>
              <w:sz w:val="24"/>
            </w:rPr>
            <w:t>Klicken oder tippen Sie, um ein Datum einzugeben.</w:t>
          </w:r>
        </w:p>
      </w:docPartBody>
    </w:docPart>
    <w:docPart>
      <w:docPartPr>
        <w:name w:val="3C0FF3CFC39F42B0B4284199AAAE96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0B5BB6-E314-4D3A-BBEA-C46E7C82F80C}"/>
      </w:docPartPr>
      <w:docPartBody>
        <w:p w:rsidR="00000000" w:rsidRDefault="00E301DA">
          <w:pPr>
            <w:pStyle w:val="3C0FF3CFC39F42B0B4284199AAAE96A3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8E5470875DB420F867859C276B945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2188AA-1335-4364-A3D8-67BFED84DA2E}"/>
      </w:docPartPr>
      <w:docPartBody>
        <w:p w:rsidR="00000000" w:rsidRDefault="00E301DA">
          <w:pPr>
            <w:pStyle w:val="98E5470875DB420F867859C276B9450B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7C9D901582B415098600C04C15B64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D48ED5-1313-4E94-A266-9232B775D90D}"/>
      </w:docPartPr>
      <w:docPartBody>
        <w:p w:rsidR="00000000" w:rsidRDefault="00E301DA">
          <w:pPr>
            <w:pStyle w:val="77C9D901582B415098600C04C15B6465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105E4A7C2DB4154AAC76201800A1C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6B300B-DF59-417D-BD23-277081733D55}"/>
      </w:docPartPr>
      <w:docPartBody>
        <w:p w:rsidR="00000000" w:rsidRDefault="00E301DA">
          <w:pPr>
            <w:pStyle w:val="E105E4A7C2DB4154AAC76201800A1CA9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5EEB2F0A0B344ACAD0E01790CCA99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A12E72-726F-4DD2-99DD-2308C2C69048}"/>
      </w:docPartPr>
      <w:docPartBody>
        <w:p w:rsidR="00000000" w:rsidRDefault="00E301DA">
          <w:pPr>
            <w:pStyle w:val="D5EEB2F0A0B344ACAD0E01790CCA99A7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FD7F31DC617408899EA3AE1B18C0C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E6D5B0-4C00-4385-8D80-2C9485A180CE}"/>
      </w:docPartPr>
      <w:docPartBody>
        <w:p w:rsidR="00000000" w:rsidRDefault="00E301DA">
          <w:pPr>
            <w:pStyle w:val="5FD7F31DC617408899EA3AE1B18C0C04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2229146E5204F638478F7A55F755A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94FA33-4C5C-467B-99BA-104B04ADEEE7}"/>
      </w:docPartPr>
      <w:docPartBody>
        <w:p w:rsidR="00000000" w:rsidRDefault="00E301DA">
          <w:pPr>
            <w:pStyle w:val="42229146E5204F638478F7A55F755AC0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FE9E16B0A464D0DAB5C307F7964A7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70D7AB-1BD9-49E0-B98E-5520971A2958}"/>
      </w:docPartPr>
      <w:docPartBody>
        <w:p w:rsidR="00000000" w:rsidRDefault="00E301DA">
          <w:pPr>
            <w:pStyle w:val="CFE9E16B0A464D0DAB5C307F7964A743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E57A8D93BAC401B9A7EFEB20F69CC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C78804-6730-4CD1-8529-EE5AF213D0FC}"/>
      </w:docPartPr>
      <w:docPartBody>
        <w:p w:rsidR="00000000" w:rsidRDefault="00E301DA">
          <w:pPr>
            <w:pStyle w:val="EE57A8D93BAC401B9A7EFEB20F69CC97"/>
          </w:pPr>
          <w:r>
            <w:rPr>
              <w:rStyle w:val="Platzhaltertext"/>
            </w:rPr>
            <w:t>Klicke</w:t>
          </w:r>
          <w:r>
            <w:rPr>
              <w:rStyle w:val="Platzhaltertext"/>
            </w:rPr>
            <w:t>n oder tippen Sie hier, um Text einzugeben.</w:t>
          </w:r>
        </w:p>
      </w:docPartBody>
    </w:docPart>
    <w:docPart>
      <w:docPartPr>
        <w:name w:val="9C8905F05DFB49B9A604EC5ADA5AA1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3F316A-D54C-43F6-9160-8C25BC9A9218}"/>
      </w:docPartPr>
      <w:docPartBody>
        <w:p w:rsidR="00000000" w:rsidRDefault="00E301DA">
          <w:pPr>
            <w:pStyle w:val="9C8905F05DFB49B9A604EC5ADA5AA1E5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7DC3A34502A429787F957F105FAE5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56B9DA-1351-4520-80F5-7DFB4A39F139}"/>
      </w:docPartPr>
      <w:docPartBody>
        <w:p w:rsidR="00000000" w:rsidRDefault="00E301DA">
          <w:pPr>
            <w:pStyle w:val="97DC3A34502A429787F957F105FAE5C6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76589808C1C404C8066B31527C8B3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9CD689-AA3A-458D-BC15-344CB536E3E1}"/>
      </w:docPartPr>
      <w:docPartBody>
        <w:p w:rsidR="00000000" w:rsidRDefault="00E301DA" w:rsidP="00E301DA">
          <w:pPr>
            <w:pStyle w:val="676589808C1C404C8066B31527C8B388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1DA"/>
    <w:rsid w:val="00E3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unhideWhenUsed/>
    <w:rsid w:val="00E301DA"/>
    <w:rPr>
      <w:color w:val="808080"/>
    </w:rPr>
  </w:style>
  <w:style w:type="paragraph" w:customStyle="1" w:styleId="C4694B49FEA24909888F9AC86EB973E8">
    <w:name w:val="C4694B49FEA24909888F9AC86EB973E8"/>
  </w:style>
  <w:style w:type="paragraph" w:customStyle="1" w:styleId="3C0FF3CFC39F42B0B4284199AAAE96A3">
    <w:name w:val="3C0FF3CFC39F42B0B4284199AAAE96A3"/>
  </w:style>
  <w:style w:type="paragraph" w:customStyle="1" w:styleId="98E5470875DB420F867859C276B9450B">
    <w:name w:val="98E5470875DB420F867859C276B9450B"/>
  </w:style>
  <w:style w:type="paragraph" w:customStyle="1" w:styleId="77C9D901582B415098600C04C15B6465">
    <w:name w:val="77C9D901582B415098600C04C15B6465"/>
  </w:style>
  <w:style w:type="paragraph" w:customStyle="1" w:styleId="E105E4A7C2DB4154AAC76201800A1CA9">
    <w:name w:val="E105E4A7C2DB4154AAC76201800A1CA9"/>
  </w:style>
  <w:style w:type="paragraph" w:customStyle="1" w:styleId="D5EEB2F0A0B344ACAD0E01790CCA99A7">
    <w:name w:val="D5EEB2F0A0B344ACAD0E01790CCA99A7"/>
  </w:style>
  <w:style w:type="paragraph" w:customStyle="1" w:styleId="5FD7F31DC617408899EA3AE1B18C0C04">
    <w:name w:val="5FD7F31DC617408899EA3AE1B18C0C04"/>
  </w:style>
  <w:style w:type="paragraph" w:customStyle="1" w:styleId="42229146E5204F638478F7A55F755AC0">
    <w:name w:val="42229146E5204F638478F7A55F755AC0"/>
  </w:style>
  <w:style w:type="paragraph" w:customStyle="1" w:styleId="CFE9E16B0A464D0DAB5C307F7964A743">
    <w:name w:val="CFE9E16B0A464D0DAB5C307F7964A743"/>
  </w:style>
  <w:style w:type="paragraph" w:customStyle="1" w:styleId="EE57A8D93BAC401B9A7EFEB20F69CC97">
    <w:name w:val="EE57A8D93BAC401B9A7EFEB20F69CC97"/>
  </w:style>
  <w:style w:type="paragraph" w:customStyle="1" w:styleId="9C8905F05DFB49B9A604EC5ADA5AA1E5">
    <w:name w:val="9C8905F05DFB49B9A604EC5ADA5AA1E5"/>
  </w:style>
  <w:style w:type="paragraph" w:customStyle="1" w:styleId="6C97E8D0C5BF4E2D9A50E5AEEA4B71ED">
    <w:name w:val="6C97E8D0C5BF4E2D9A50E5AEEA4B71ED"/>
  </w:style>
  <w:style w:type="paragraph" w:customStyle="1" w:styleId="97DC3A34502A429787F957F105FAE5C6">
    <w:name w:val="97DC3A34502A429787F957F105FAE5C6"/>
  </w:style>
  <w:style w:type="paragraph" w:customStyle="1" w:styleId="676589808C1C404C8066B31527C8B388">
    <w:name w:val="676589808C1C404C8066B31527C8B388"/>
    <w:rsid w:val="00E301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CD Bund Design">
  <a:themeElements>
    <a:clrScheme name="CD Bund_Farben">
      <a:dk1>
        <a:sysClr val="windowText" lastClr="000000"/>
      </a:dk1>
      <a:lt1>
        <a:sysClr val="window" lastClr="FFFFFF"/>
      </a:lt1>
      <a:dk2>
        <a:srgbClr val="44546A"/>
      </a:dk2>
      <a:lt2>
        <a:srgbClr val="E6E6E6"/>
      </a:lt2>
      <a:accent1>
        <a:srgbClr val="05A8AF"/>
      </a:accent1>
      <a:accent2>
        <a:srgbClr val="294171"/>
      </a:accent2>
      <a:accent3>
        <a:srgbClr val="F1E21A"/>
      </a:accent3>
      <a:accent4>
        <a:srgbClr val="E1AE3A"/>
      </a:accent4>
      <a:accent5>
        <a:srgbClr val="BB006A"/>
      </a:accent5>
      <a:accent6>
        <a:srgbClr val="939393"/>
      </a:accent6>
      <a:hlink>
        <a:srgbClr val="0563C1"/>
      </a:hlink>
      <a:folHlink>
        <a:srgbClr val="0563C1"/>
      </a:folHlink>
    </a:clrScheme>
    <a:fontScheme name="CD_Bund_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Dokument xmlns:xsi="http://www.w3.org/2001/XMLSchema-instance" xmlns="http://www.vlm.admin.ch/xmlns/Standard/1" xmlns:star_td="http://www.star-group.net/schemas/transit/filters/textdata" minorVersion="11">
  <ID>ActaNovaDocument|89ab9d36-9ddd-42a6-befa-97cbf1c6270e|System.Guid</ID>
  <Benutzer>
    <Person>
      <Vorname>Isabelle</Vorname>
      <Nachname>Rogg</Nachname>
      <Zeichen>Rog</Zeichen>
    </Person>
  </Benutzer>
  <Absender>
    <Kopf>
      <Verwaltungseinheit>
        <Departement>
          <Lang>Eidgenössisches Departement des Innern</Lang>
          <Kurz>EDI</Kurz>
        </Departement>
        <Amt>
          <Lang>Bundesamt für Sozialversicherungen</Lang>
          <Kurz>BSV</Kurz>
        </Amt>
        <Abteilung>Direktion</Abteilung>
      </Verwaltungseinheit>
      <Adresse>
        <Strasse>Effingerstrasse</Strasse>
        <Hausnummer>20</Hausnummer>
        <PLZ>3003</PLZ>
        <Ort>de;fr;it;en|Bern;Berne;Berna;Berne</Ort>
        <Staat>
          <Name>Schweiz</Name>
          <Iso2>CH</Iso2>
        </Staat>
      </Adresse>
      <Postadresse>3003 Bern</Postadresse>
      <Telefon>+41 58 463 22 05</Telefon>
      <Fax>+41 58 462 78 80</Fax>
      <EMail>isabelle.rogg@bsv.admin.ch</EMail>
      <Website>https://www.bsv.admin.ch</Website>
    </Kopf>
    <Fuss>
      <Verwaltungseinheit>
        <Departement>
          <Lang>Eidgenössisches Departement des Innern</Lang>
          <Kurz>EDI</Kurz>
        </Departement>
        <Amt>
          <Lang>Bundesamt für Sozialversicherungen</Lang>
          <Kurz>BSV</Kurz>
        </Amt>
        <Abteilung>Direktion</Abteilung>
      </Verwaltungseinheit>
      <Adresse>
        <Strasse>Effingerstrasse</Strasse>
        <Hausnummer>20</Hausnummer>
        <PLZ>3003</PLZ>
        <Ort>de;fr;it;en|Bern;Berne;Berna;Berne</Ort>
        <Staat>
          <Name>Schweiz</Name>
          <Iso2>CH</Iso2>
        </Staat>
      </Adresse>
      <Postadresse>3003 Bern</Postadresse>
      <Telefon>+41 58 463 22 05</Telefon>
      <Fax>+41 58 462 78 80</Fax>
      <EMail>isabelle.rogg@bsv.admin.ch</EMail>
      <Website>https://www.bsv.admin.ch</Website>
    </Fuss>
  </Absender>
  <Erstellungsdatum>
    <Iso>2023-04-12</Iso>
    <Langformat>12. April 2023</Langformat>
  </Erstellungsdatum>
  <Geschaeftsdetails>
    <Betreff>20230412_Aktennotiz_In welchem Erlass soll DIKOS geregelt werden?</Betreff>
    <Referenz>BSV-D-0CB13401/315</Referenz>
    <Geschaeftstitel>01 Organisatorisches</Geschaeftstitel>
    <Geschaeftsnummer>082.1-684/1</Geschaeftsnummer>
  </Geschaeftsdetails>
  <Klassifizierung/>
  <Sprache>de</Sprache>
  <CDBund>
    <Wappenfarbe>Rot</Wappenfarbe>
    <HierarchiestufenAndrucken>12</HierarchiestufenAndrucken>
    <WappenAufFolgeseiten>Ja</WappenAufFolgeseiten>
  </CDBund>
</Dokument>
</file>

<file path=customXml/item3.xml><?xml version="1.0" encoding="utf-8"?>
<runtimeDocumentMetaData xmlns="http://www.rubicon-it.com/Correspondence/RuntimeDocumentMetadata" xmlns:star_td="http://www.star-group.net/schemas/transit/filters/textdata" version="2">
  <identification xmlns="http://www.rubicon-it.com/Correspondence/RuntimeDocumentMetadata/Identification/1.0">
    <external>
      <id>826e45c8-5182-4702-b5be-5bcdca5cf439</id>
      <origin>
        <environmentName>Produktion</environmentName>
        <client>TODO: insert client identification, e.g. server name</client>
        <department>EDI</department>
        <application>GEVER</application>
      </origin>
    </external>
    <internal>
      <individualMailItemID>59e58060-b387-43f7-8947-1c4bcc5266c4</individualMailItemID>
    </internal>
  </identification>
  <data xmlns="http://www.rubicon-it.com/Correspondence/RuntimeDocumentMetadata/Data/1.0">
    <schemaNamespace>http://www.vlm.admin.ch/xmlns/Standard/1</schemaNamespace>
  </data>
  <template xmlns="http://www.rubicon-it.com/Correspondence/RuntimeDocumentMetadata/Template/1.0">
    <organization>Bundesverwaltung</organization>
    <mailItemClass>OE.EDI.BSV.BSV Allgemein.Aktennotiz</mailItemClass>
    <documentClass>Aktennotiz [DE]</documentClass>
    <versionIdentifier>
      <system>Abnahme</system>
      <identifier>242090</identifier>
    </versionIdentifier>
  </template>
  <environment xmlns="http://www.rubicon-it.com/Correspondence/RuntimeDocumentMetadata/Environment/1.0">
    <displayName>Produktion</displayName>
    <environmentNameForIndividualClient>Produktion</environmentNameForIndividualClient>
    <isProductionEnvironment>true</isProductionEnvironment>
    <creation>
      <programVersion>3.0.0.0</programVersion>
    </creation>
  </environment>
  <rendering xmlns="http://www.rubicon-it.com/Correspondence/RuntimeDocumentMetadata/Rendering/1.0">
    <renderingPdfType>DocumentPartnerPdf</renderingPdfType>
  </rendering>
</runtimeDocumentMeta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 xmlns:star_td="http://www.star-group.net/schemas/transit/filters/textdata">
  <documentManagement>
    <SharedWithUsers xmlns="6281901a-978b-464a-a06e-9e57d52fd2ec">
      <UserInfo>
        <DisplayName>Francese Maria BSV</DisplayName>
        <AccountId>451</AccountId>
        <AccountType/>
      </UserInfo>
    </SharedWithUsers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>Valutazione d’impatto sulla protezione dei dati (VIPD)</DocumentAbstract>
    <PublishFrom xmlns="a88f3e11-806f-455b-a3b3-6a1b2c434eb2">2024-10-03T22:00:00+00:00</PublishFrom>
    <DocumentNr xmlns="a88f3e11-806f-455b-a3b3-6a1b2c434eb2" xsi:nil="true"/>
    <IconOverlay xmlns="http://schemas.microsoft.com/sharepoint/v4" xsi:nil="true"/>
    <DocumentLanguage xmlns="a88f3e11-806f-455b-a3b3-6a1b2c434eb2">it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53DAF93C-CDB5-47D0-A3C8-9CE9DD83EFD2}"/>
</file>

<file path=customXml/itemProps2.xml><?xml version="1.0" encoding="utf-8"?>
<ds:datastoreItem xmlns:ds="http://schemas.openxmlformats.org/officeDocument/2006/customXml" ds:itemID="{A7025D73-002E-461E-8AFE-E25D405AA84C}"/>
</file>

<file path=customXml/itemProps3.xml><?xml version="1.0" encoding="utf-8"?>
<ds:datastoreItem xmlns:ds="http://schemas.openxmlformats.org/officeDocument/2006/customXml" ds:itemID="{E50F54BA-40F1-4970-AE2E-E5D3FA26238D}"/>
</file>

<file path=customXml/itemProps4.xml><?xml version="1.0" encoding="utf-8"?>
<ds:datastoreItem xmlns:ds="http://schemas.openxmlformats.org/officeDocument/2006/customXml" ds:itemID="{2B975F17-00BB-4515-B3AE-2CA6ABE5354B}"/>
</file>

<file path=customXml/itemProps5.xml><?xml version="1.0" encoding="utf-8"?>
<ds:datastoreItem xmlns:ds="http://schemas.openxmlformats.org/officeDocument/2006/customXml" ds:itemID="{3459414F-0561-4949-8D0D-7C71401F1224}"/>
</file>

<file path=customXml/itemProps6.xml><?xml version="1.0" encoding="utf-8"?>
<ds:datastoreItem xmlns:ds="http://schemas.openxmlformats.org/officeDocument/2006/customXml" ds:itemID="{4F701E1C-B1E9-4F79-A3F8-EECC70354CDD}"/>
</file>

<file path=docProps/app.xml><?xml version="1.0" encoding="utf-8"?>
<Properties xmlns="http://schemas.openxmlformats.org/officeDocument/2006/extended-properties" xmlns:vt="http://schemas.openxmlformats.org/officeDocument/2006/docPropsVTypes">
  <Template>VIPD_Modello.dotx</Template>
  <TotalTime>0</TotalTime>
  <Pages>3</Pages>
  <Words>380</Words>
  <Characters>2400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VIPD Modello</dc:title>
  <dc:subject/>
  <dc:creator>Moog Markus BSV</dc:creator>
  <cp:keywords/>
  <dc:description/>
  <cp:lastModifiedBy>Moog Markus BSV</cp:lastModifiedBy>
  <cp:revision>1</cp:revision>
  <cp:lastPrinted>2023-10-04T07:54:00Z</cp:lastPrinted>
  <dcterms:created xsi:type="dcterms:W3CDTF">2024-10-04T13:17:00Z</dcterms:created>
  <dcterms:modified xsi:type="dcterms:W3CDTF">2024-10-04T13:19:00Z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